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70E" w:rsidRPr="00007EC7" w:rsidRDefault="00D1370E" w:rsidP="00D1370E">
      <w:pPr>
        <w:keepNext/>
        <w:spacing w:after="0" w:line="240" w:lineRule="auto"/>
        <w:jc w:val="center"/>
        <w:outlineLvl w:val="0"/>
        <w:rPr>
          <w:b/>
          <w:sz w:val="32"/>
          <w:szCs w:val="20"/>
          <w:lang w:eastAsia="en-US"/>
        </w:rPr>
      </w:pPr>
      <w:r>
        <w:rPr>
          <w:rFonts w:ascii="Arial Narrow" w:hAnsi="Arial Narrow"/>
          <w:noProof/>
          <w:sz w:val="28"/>
          <w:szCs w:val="20"/>
        </w:rPr>
        <w:drawing>
          <wp:anchor distT="0" distB="0" distL="114300" distR="114300" simplePos="0" relativeHeight="251659264" behindDoc="0" locked="1" layoutInCell="1" allowOverlap="1">
            <wp:simplePos x="0" y="0"/>
            <wp:positionH relativeFrom="column">
              <wp:posOffset>0</wp:posOffset>
            </wp:positionH>
            <wp:positionV relativeFrom="paragraph">
              <wp:posOffset>-19050</wp:posOffset>
            </wp:positionV>
            <wp:extent cx="723900" cy="895350"/>
            <wp:effectExtent l="0" t="0" r="0" b="0"/>
            <wp:wrapSquare wrapText="bothSides"/>
            <wp:docPr id="1" name="Picture 1" descr="logo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WE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7EC7">
        <w:rPr>
          <w:b/>
          <w:sz w:val="32"/>
          <w:szCs w:val="20"/>
          <w:lang w:eastAsia="en-US"/>
        </w:rPr>
        <w:t>ANSTY &amp; STAPLEFIELD PARISH COUNCIL</w:t>
      </w:r>
    </w:p>
    <w:p w:rsidR="00D1370E" w:rsidRPr="00007EC7" w:rsidRDefault="00D1370E" w:rsidP="00D1370E">
      <w:pPr>
        <w:keepNext/>
        <w:tabs>
          <w:tab w:val="left" w:pos="851"/>
        </w:tabs>
        <w:spacing w:after="0" w:line="240" w:lineRule="auto"/>
        <w:jc w:val="center"/>
        <w:outlineLvl w:val="0"/>
        <w:rPr>
          <w:lang w:eastAsia="en-US"/>
        </w:rPr>
      </w:pPr>
      <w:smartTag w:uri="urn:schemas-microsoft-com:office:smarttags" w:element="Street">
        <w:smartTag w:uri="urn:schemas-microsoft-com:office:smarttags" w:element="address">
          <w:r w:rsidRPr="00007EC7">
            <w:rPr>
              <w:lang w:eastAsia="en-US"/>
            </w:rPr>
            <w:t>18 Luxford Road</w:t>
          </w:r>
        </w:smartTag>
      </w:smartTag>
      <w:r w:rsidRPr="00007EC7">
        <w:rPr>
          <w:lang w:eastAsia="en-US"/>
        </w:rPr>
        <w:t xml:space="preserve">, Lindfield, </w:t>
      </w:r>
      <w:smartTag w:uri="urn:schemas-microsoft-com:office:smarttags" w:element="place">
        <w:smartTag w:uri="urn:schemas-microsoft-com:office:smarttags" w:element="City">
          <w:r w:rsidRPr="00007EC7">
            <w:rPr>
              <w:lang w:eastAsia="en-US"/>
            </w:rPr>
            <w:t>Haywards Heath</w:t>
          </w:r>
        </w:smartTag>
        <w:r w:rsidRPr="00007EC7">
          <w:rPr>
            <w:lang w:eastAsia="en-US"/>
          </w:rPr>
          <w:t xml:space="preserve">, </w:t>
        </w:r>
        <w:smartTag w:uri="urn:schemas-microsoft-com:office:smarttags" w:element="State">
          <w:r w:rsidRPr="00007EC7">
            <w:rPr>
              <w:lang w:eastAsia="en-US"/>
            </w:rPr>
            <w:t>West</w:t>
          </w:r>
        </w:smartTag>
        <w:r w:rsidRPr="00007EC7">
          <w:rPr>
            <w:lang w:eastAsia="en-US"/>
          </w:rPr>
          <w:t xml:space="preserve"> </w:t>
        </w:r>
        <w:smartTag w:uri="urn:schemas-microsoft-com:office:smarttags" w:element="country-region">
          <w:r w:rsidRPr="00007EC7">
            <w:rPr>
              <w:lang w:eastAsia="en-US"/>
            </w:rPr>
            <w:t>Sussex</w:t>
          </w:r>
        </w:smartTag>
      </w:smartTag>
      <w:r w:rsidRPr="00007EC7">
        <w:rPr>
          <w:lang w:eastAsia="en-US"/>
        </w:rPr>
        <w:t>, RH16 2LZ</w:t>
      </w:r>
    </w:p>
    <w:p w:rsidR="00D1370E" w:rsidRPr="00007EC7" w:rsidRDefault="00D1370E" w:rsidP="00D1370E">
      <w:pPr>
        <w:tabs>
          <w:tab w:val="left" w:pos="851"/>
        </w:tabs>
        <w:spacing w:after="0" w:line="240" w:lineRule="auto"/>
        <w:jc w:val="center"/>
        <w:rPr>
          <w:lang w:eastAsia="en-US"/>
        </w:rPr>
      </w:pPr>
      <w:r w:rsidRPr="00007EC7">
        <w:rPr>
          <w:lang w:eastAsia="en-US"/>
        </w:rPr>
        <w:t>Tel/Fax: 01444 483018</w:t>
      </w:r>
    </w:p>
    <w:p w:rsidR="00D1370E" w:rsidRPr="00007EC7" w:rsidRDefault="00D1370E" w:rsidP="00D1370E">
      <w:pPr>
        <w:keepNext/>
        <w:tabs>
          <w:tab w:val="left" w:pos="851"/>
        </w:tabs>
        <w:spacing w:after="0" w:line="240" w:lineRule="auto"/>
        <w:jc w:val="center"/>
        <w:outlineLvl w:val="0"/>
        <w:rPr>
          <w:color w:val="000000"/>
          <w:lang w:eastAsia="en-US"/>
        </w:rPr>
      </w:pPr>
      <w:r w:rsidRPr="00007EC7">
        <w:rPr>
          <w:lang w:eastAsia="en-US"/>
        </w:rPr>
        <w:t>Email: clerk@anstystaplefield-pc.gov.uk</w:t>
      </w:r>
    </w:p>
    <w:p w:rsidR="00D1370E" w:rsidRPr="00007EC7" w:rsidRDefault="00D1370E" w:rsidP="00D1370E">
      <w:pPr>
        <w:tabs>
          <w:tab w:val="center" w:pos="4153"/>
          <w:tab w:val="right" w:pos="8306"/>
        </w:tabs>
        <w:spacing w:after="0" w:line="240" w:lineRule="auto"/>
        <w:jc w:val="center"/>
        <w:rPr>
          <w:rFonts w:ascii="Times New Roman" w:hAnsi="Times New Roman"/>
          <w:lang w:eastAsia="en-US"/>
        </w:rPr>
      </w:pPr>
      <w:r w:rsidRPr="00007EC7">
        <w:rPr>
          <w:color w:val="000000"/>
          <w:lang w:eastAsia="en-US"/>
        </w:rPr>
        <w:t>www.anstystaplefield-pc.gov.uk</w:t>
      </w:r>
    </w:p>
    <w:p w:rsidR="006B5436" w:rsidRDefault="006B5436"/>
    <w:p w:rsidR="005F0CAB" w:rsidRPr="006316C6" w:rsidRDefault="006316C6" w:rsidP="006316C6">
      <w:pPr>
        <w:jc w:val="center"/>
        <w:rPr>
          <w:b/>
        </w:rPr>
      </w:pPr>
      <w:r>
        <w:rPr>
          <w:b/>
        </w:rPr>
        <w:t>General Privacy Notice</w:t>
      </w:r>
    </w:p>
    <w:p w:rsidR="006316C6" w:rsidRDefault="006316C6"/>
    <w:p w:rsidR="005F0CAB" w:rsidRDefault="005F0CAB" w:rsidP="005F0CAB">
      <w:pPr>
        <w:tabs>
          <w:tab w:val="center" w:pos="2075"/>
        </w:tabs>
        <w:spacing w:after="107"/>
        <w:ind w:left="-11"/>
      </w:pPr>
      <w:r>
        <w:rPr>
          <w:noProof/>
        </w:rPr>
        <w:drawing>
          <wp:inline distT="0" distB="0" distL="0" distR="0" wp14:anchorId="10A56ABD" wp14:editId="34FC96F9">
            <wp:extent cx="92964" cy="99060"/>
            <wp:effectExtent l="0" t="0" r="0" b="0"/>
            <wp:docPr id="11627" name="Picture 11627"/>
            <wp:cNvGraphicFramePr/>
            <a:graphic xmlns:a="http://schemas.openxmlformats.org/drawingml/2006/main">
              <a:graphicData uri="http://schemas.openxmlformats.org/drawingml/2006/picture">
                <pic:pic xmlns:pic="http://schemas.openxmlformats.org/drawingml/2006/picture">
                  <pic:nvPicPr>
                    <pic:cNvPr id="11627" name="Picture 11627"/>
                    <pic:cNvPicPr/>
                  </pic:nvPicPr>
                  <pic:blipFill>
                    <a:blip r:embed="rId8"/>
                    <a:stretch>
                      <a:fillRect/>
                    </a:stretch>
                  </pic:blipFill>
                  <pic:spPr>
                    <a:xfrm>
                      <a:off x="0" y="0"/>
                      <a:ext cx="92964" cy="99060"/>
                    </a:xfrm>
                    <a:prstGeom prst="rect">
                      <a:avLst/>
                    </a:prstGeom>
                  </pic:spPr>
                </pic:pic>
              </a:graphicData>
            </a:graphic>
          </wp:inline>
        </w:drawing>
      </w:r>
      <w:r>
        <w:rPr>
          <w:rFonts w:ascii="Arial" w:eastAsia="Arial" w:hAnsi="Arial" w:cs="Arial"/>
          <w:b/>
        </w:rPr>
        <w:t xml:space="preserve"> </w:t>
      </w:r>
      <w:r>
        <w:rPr>
          <w:rFonts w:ascii="Arial" w:eastAsia="Arial" w:hAnsi="Arial" w:cs="Arial"/>
          <w:b/>
        </w:rPr>
        <w:tab/>
      </w:r>
      <w:r>
        <w:rPr>
          <w:b/>
        </w:rPr>
        <w:t xml:space="preserve">Your personal data – what is it? </w:t>
      </w:r>
    </w:p>
    <w:p w:rsidR="00202BF5" w:rsidRDefault="005F0CAB" w:rsidP="005F0CAB">
      <w:pPr>
        <w:spacing w:after="102"/>
        <w:ind w:left="-11" w:right="11"/>
      </w:pPr>
      <w:r>
        <w:t>“Personal data” is any information about a living individual which allows them to be identified from that data (for example a name, photographs, videos, email address, or address).  Identification can be by the personal data alone or in conjunction with any other personal data.  The processing of personal data is governed by legislation relating to personal data which applies in the United Kingdom including the General Data Protection Regulation (the “GDPR) and other local legislation relating to personal data and rights such as the Human Rights Act.</w:t>
      </w:r>
      <w:r w:rsidR="00202BF5">
        <w:br/>
      </w:r>
    </w:p>
    <w:p w:rsidR="005F0CAB" w:rsidRDefault="005F0CAB" w:rsidP="005F0CAB">
      <w:pPr>
        <w:spacing w:after="102"/>
        <w:ind w:left="-11" w:right="11"/>
      </w:pPr>
      <w:r>
        <w:t xml:space="preserve"> </w:t>
      </w:r>
      <w:r>
        <w:rPr>
          <w:noProof/>
        </w:rPr>
        <w:drawing>
          <wp:inline distT="0" distB="0" distL="0" distR="0" wp14:anchorId="59389EC7" wp14:editId="6C302DB4">
            <wp:extent cx="102108" cy="99060"/>
            <wp:effectExtent l="0" t="0" r="0" b="0"/>
            <wp:docPr id="11648" name="Picture 11648"/>
            <wp:cNvGraphicFramePr/>
            <a:graphic xmlns:a="http://schemas.openxmlformats.org/drawingml/2006/main">
              <a:graphicData uri="http://schemas.openxmlformats.org/drawingml/2006/picture">
                <pic:pic xmlns:pic="http://schemas.openxmlformats.org/drawingml/2006/picture">
                  <pic:nvPicPr>
                    <pic:cNvPr id="11648" name="Picture 11648"/>
                    <pic:cNvPicPr/>
                  </pic:nvPicPr>
                  <pic:blipFill>
                    <a:blip r:embed="rId9"/>
                    <a:stretch>
                      <a:fillRect/>
                    </a:stretch>
                  </pic:blipFill>
                  <pic:spPr>
                    <a:xfrm>
                      <a:off x="0" y="0"/>
                      <a:ext cx="102108" cy="99060"/>
                    </a:xfrm>
                    <a:prstGeom prst="rect">
                      <a:avLst/>
                    </a:prstGeom>
                  </pic:spPr>
                </pic:pic>
              </a:graphicData>
            </a:graphic>
          </wp:inline>
        </w:drawing>
      </w:r>
      <w:r>
        <w:rPr>
          <w:rFonts w:ascii="Arial" w:eastAsia="Arial" w:hAnsi="Arial" w:cs="Arial"/>
          <w:b/>
        </w:rPr>
        <w:t xml:space="preserve"> </w:t>
      </w:r>
      <w:r>
        <w:rPr>
          <w:rFonts w:ascii="Arial" w:eastAsia="Arial" w:hAnsi="Arial" w:cs="Arial"/>
          <w:b/>
        </w:rPr>
        <w:tab/>
      </w:r>
      <w:r>
        <w:rPr>
          <w:b/>
        </w:rPr>
        <w:t>Council information</w:t>
      </w:r>
      <w:r>
        <w:rPr>
          <w:b/>
          <w:color w:val="00AACC"/>
        </w:rPr>
        <w:t xml:space="preserve"> </w:t>
      </w:r>
    </w:p>
    <w:p w:rsidR="005F0CAB" w:rsidRDefault="005F0CAB" w:rsidP="00202BF5">
      <w:pPr>
        <w:ind w:left="-11" w:right="11"/>
      </w:pPr>
      <w:r>
        <w:t xml:space="preserve">This Privacy Policy is provided to you by Ansty and Staplefield Parish Council which is the data controller for your data.   </w:t>
      </w:r>
    </w:p>
    <w:p w:rsidR="005F0CAB" w:rsidRPr="005552A4" w:rsidRDefault="005F0CAB" w:rsidP="005F0CAB">
      <w:pPr>
        <w:tabs>
          <w:tab w:val="center" w:pos="2012"/>
        </w:tabs>
        <w:spacing w:after="140"/>
        <w:ind w:left="-11"/>
      </w:pPr>
      <w:r>
        <w:rPr>
          <w:noProof/>
        </w:rPr>
        <w:drawing>
          <wp:inline distT="0" distB="0" distL="0" distR="0" wp14:anchorId="0F56446F" wp14:editId="7B8C1B7B">
            <wp:extent cx="99060" cy="99060"/>
            <wp:effectExtent l="0" t="0" r="0" b="0"/>
            <wp:docPr id="11676" name="Picture 11676"/>
            <wp:cNvGraphicFramePr/>
            <a:graphic xmlns:a="http://schemas.openxmlformats.org/drawingml/2006/main">
              <a:graphicData uri="http://schemas.openxmlformats.org/drawingml/2006/picture">
                <pic:pic xmlns:pic="http://schemas.openxmlformats.org/drawingml/2006/picture">
                  <pic:nvPicPr>
                    <pic:cNvPr id="11676" name="Picture 11676"/>
                    <pic:cNvPicPr/>
                  </pic:nvPicPr>
                  <pic:blipFill>
                    <a:blip r:embed="rId10"/>
                    <a:stretch>
                      <a:fillRect/>
                    </a:stretch>
                  </pic:blipFill>
                  <pic:spPr>
                    <a:xfrm>
                      <a:off x="0" y="0"/>
                      <a:ext cx="99060" cy="99060"/>
                    </a:xfrm>
                    <a:prstGeom prst="rect">
                      <a:avLst/>
                    </a:prstGeom>
                  </pic:spPr>
                </pic:pic>
              </a:graphicData>
            </a:graphic>
          </wp:inline>
        </w:drawing>
      </w:r>
      <w:r>
        <w:rPr>
          <w:rFonts w:ascii="Arial" w:eastAsia="Arial" w:hAnsi="Arial" w:cs="Arial"/>
          <w:b/>
        </w:rPr>
        <w:t xml:space="preserve"> </w:t>
      </w:r>
      <w:r>
        <w:rPr>
          <w:rFonts w:ascii="Arial" w:eastAsia="Arial" w:hAnsi="Arial" w:cs="Arial"/>
          <w:b/>
        </w:rPr>
        <w:tab/>
      </w:r>
      <w:r>
        <w:rPr>
          <w:b/>
        </w:rPr>
        <w:t>Who are the data controllers?</w:t>
      </w:r>
      <w:r>
        <w:rPr>
          <w:b/>
          <w:color w:val="00AACC"/>
        </w:rPr>
        <w:t xml:space="preserve"> </w:t>
      </w:r>
      <w:r w:rsidR="005552A4">
        <w:rPr>
          <w:b/>
          <w:color w:val="00AACC"/>
        </w:rPr>
        <w:br/>
      </w:r>
      <w:r w:rsidR="005552A4">
        <w:t>Other data controllers the council works with are:</w:t>
      </w:r>
    </w:p>
    <w:p w:rsidR="005F0CAB" w:rsidRDefault="005F0CAB" w:rsidP="005F0CAB">
      <w:pPr>
        <w:numPr>
          <w:ilvl w:val="0"/>
          <w:numId w:val="1"/>
        </w:numPr>
        <w:spacing w:after="138" w:line="248" w:lineRule="auto"/>
        <w:ind w:right="11" w:hanging="721"/>
      </w:pPr>
      <w:r>
        <w:t>Local authorities</w:t>
      </w:r>
    </w:p>
    <w:p w:rsidR="005F0CAB" w:rsidRDefault="005F0CAB" w:rsidP="005F0CAB">
      <w:pPr>
        <w:numPr>
          <w:ilvl w:val="0"/>
          <w:numId w:val="1"/>
        </w:numPr>
        <w:spacing w:after="138" w:line="248" w:lineRule="auto"/>
        <w:ind w:right="11" w:hanging="721"/>
      </w:pPr>
      <w:r>
        <w:t xml:space="preserve">Community groups </w:t>
      </w:r>
    </w:p>
    <w:p w:rsidR="005F0CAB" w:rsidRDefault="005F0CAB" w:rsidP="005F0CAB">
      <w:pPr>
        <w:numPr>
          <w:ilvl w:val="0"/>
          <w:numId w:val="1"/>
        </w:numPr>
        <w:spacing w:after="138" w:line="248" w:lineRule="auto"/>
        <w:ind w:right="11" w:hanging="721"/>
      </w:pPr>
      <w:r>
        <w:t xml:space="preserve">Charities  </w:t>
      </w:r>
    </w:p>
    <w:p w:rsidR="005F0CAB" w:rsidRDefault="005F0CAB" w:rsidP="005F0CAB">
      <w:pPr>
        <w:numPr>
          <w:ilvl w:val="0"/>
          <w:numId w:val="1"/>
        </w:numPr>
        <w:spacing w:after="138" w:line="248" w:lineRule="auto"/>
        <w:ind w:right="11" w:hanging="721"/>
      </w:pPr>
      <w:r>
        <w:t xml:space="preserve">Other not for profit entities  </w:t>
      </w:r>
    </w:p>
    <w:p w:rsidR="005F0CAB" w:rsidRDefault="005F0CAB" w:rsidP="005552A4">
      <w:pPr>
        <w:numPr>
          <w:ilvl w:val="0"/>
          <w:numId w:val="1"/>
        </w:numPr>
        <w:spacing w:after="138" w:line="248" w:lineRule="auto"/>
        <w:ind w:left="709" w:right="11" w:hanging="709"/>
      </w:pPr>
      <w:r>
        <w:t xml:space="preserve">Contractors </w:t>
      </w:r>
      <w:r w:rsidR="005552A4">
        <w:br/>
      </w:r>
    </w:p>
    <w:p w:rsidR="005552A4" w:rsidRPr="005552A4" w:rsidRDefault="005552A4" w:rsidP="005552A4">
      <w:pPr>
        <w:spacing w:after="138" w:line="248" w:lineRule="auto"/>
        <w:ind w:right="11"/>
      </w:pPr>
      <w:r>
        <w:t xml:space="preserve">We may need to share your personal data we hold with them so that they can carry out their responsibilities to the council. </w:t>
      </w:r>
    </w:p>
    <w:p w:rsidR="005552A4" w:rsidRDefault="005552A4" w:rsidP="005552A4">
      <w:pPr>
        <w:spacing w:after="138" w:line="248" w:lineRule="auto"/>
        <w:ind w:right="11"/>
      </w:pPr>
      <w:r w:rsidRPr="005552A4">
        <w:t xml:space="preserve">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rsidR="005F0CAB" w:rsidRDefault="005F0CAB" w:rsidP="005F0CAB">
      <w:pPr>
        <w:spacing w:after="0" w:line="259" w:lineRule="auto"/>
      </w:pPr>
      <w:r>
        <w:t xml:space="preserve"> </w:t>
      </w:r>
    </w:p>
    <w:p w:rsidR="005F0CAB" w:rsidRDefault="005F0CAB" w:rsidP="005F0CAB">
      <w:pPr>
        <w:tabs>
          <w:tab w:val="center" w:pos="1933"/>
        </w:tabs>
        <w:spacing w:after="135"/>
        <w:ind w:left="-11"/>
      </w:pPr>
      <w:r>
        <w:rPr>
          <w:noProof/>
        </w:rPr>
        <w:drawing>
          <wp:inline distT="0" distB="0" distL="0" distR="0" wp14:anchorId="490730A0" wp14:editId="33E1362E">
            <wp:extent cx="102108" cy="99060"/>
            <wp:effectExtent l="0" t="0" r="0" b="0"/>
            <wp:docPr id="11713" name="Picture 11713"/>
            <wp:cNvGraphicFramePr/>
            <a:graphic xmlns:a="http://schemas.openxmlformats.org/drawingml/2006/main">
              <a:graphicData uri="http://schemas.openxmlformats.org/drawingml/2006/picture">
                <pic:pic xmlns:pic="http://schemas.openxmlformats.org/drawingml/2006/picture">
                  <pic:nvPicPr>
                    <pic:cNvPr id="11713" name="Picture 11713"/>
                    <pic:cNvPicPr/>
                  </pic:nvPicPr>
                  <pic:blipFill>
                    <a:blip r:embed="rId11"/>
                    <a:stretch>
                      <a:fillRect/>
                    </a:stretch>
                  </pic:blipFill>
                  <pic:spPr>
                    <a:xfrm>
                      <a:off x="0" y="0"/>
                      <a:ext cx="102108" cy="99060"/>
                    </a:xfrm>
                    <a:prstGeom prst="rect">
                      <a:avLst/>
                    </a:prstGeom>
                  </pic:spPr>
                </pic:pic>
              </a:graphicData>
            </a:graphic>
          </wp:inline>
        </w:drawing>
      </w:r>
      <w:r>
        <w:rPr>
          <w:rFonts w:ascii="Arial" w:eastAsia="Arial" w:hAnsi="Arial" w:cs="Arial"/>
          <w:b/>
        </w:rPr>
        <w:t xml:space="preserve"> </w:t>
      </w:r>
      <w:r>
        <w:rPr>
          <w:rFonts w:ascii="Arial" w:eastAsia="Arial" w:hAnsi="Arial" w:cs="Arial"/>
          <w:b/>
        </w:rPr>
        <w:tab/>
      </w:r>
      <w:r>
        <w:rPr>
          <w:b/>
        </w:rPr>
        <w:t>What personal</w:t>
      </w:r>
      <w:r w:rsidR="00202BF5">
        <w:rPr>
          <w:b/>
        </w:rPr>
        <w:t xml:space="preserve"> dat</w:t>
      </w:r>
      <w:r w:rsidR="005552A4">
        <w:rPr>
          <w:b/>
        </w:rPr>
        <w:t>a</w:t>
      </w:r>
      <w:r>
        <w:rPr>
          <w:b/>
        </w:rPr>
        <w:t xml:space="preserve"> is collected? </w:t>
      </w:r>
    </w:p>
    <w:p w:rsidR="005F0CAB" w:rsidRDefault="005F0CAB" w:rsidP="005F0CAB">
      <w:pPr>
        <w:numPr>
          <w:ilvl w:val="0"/>
          <w:numId w:val="1"/>
        </w:numPr>
        <w:spacing w:after="9" w:line="248" w:lineRule="auto"/>
        <w:ind w:right="11" w:hanging="721"/>
      </w:pPr>
      <w:r>
        <w:t xml:space="preserve">Names, titles, and aliases, photographs; </w:t>
      </w:r>
    </w:p>
    <w:p w:rsidR="005F0CAB" w:rsidRDefault="005F0CAB" w:rsidP="005F0CAB">
      <w:pPr>
        <w:numPr>
          <w:ilvl w:val="0"/>
          <w:numId w:val="1"/>
        </w:numPr>
        <w:spacing w:after="9" w:line="248" w:lineRule="auto"/>
        <w:ind w:right="11" w:hanging="721"/>
      </w:pPr>
      <w:r>
        <w:t xml:space="preserve">Contact details such as telephone numbers, addresses, and email addresses; </w:t>
      </w:r>
    </w:p>
    <w:p w:rsidR="005F0CAB" w:rsidRDefault="005F0CAB" w:rsidP="005F0CAB">
      <w:pPr>
        <w:numPr>
          <w:ilvl w:val="0"/>
          <w:numId w:val="1"/>
        </w:numPr>
        <w:spacing w:after="138" w:line="248" w:lineRule="auto"/>
        <w:ind w:right="11" w:hanging="721"/>
      </w:pPr>
      <w:r>
        <w:lastRenderedPageBreak/>
        <w:t xml:space="preserve">Where they are relevant to the services provided by a council, or where you provide them to us, we may process demographic information such as gender, age, , marital status, nationality, education/work histories, academic/professional qualifications, hobbies, family composition, and dependants; </w:t>
      </w:r>
    </w:p>
    <w:p w:rsidR="005F0CAB" w:rsidRDefault="005F0CAB" w:rsidP="005F0CAB">
      <w:pPr>
        <w:numPr>
          <w:ilvl w:val="0"/>
          <w:numId w:val="1"/>
        </w:numPr>
        <w:spacing w:after="19" w:line="248" w:lineRule="auto"/>
        <w:ind w:right="11" w:hanging="721"/>
      </w:pPr>
      <w:r>
        <w:t xml:space="preserve">Where you pay for activities such as use of Parish Council facilities, financial identifiers such as bank account numbers, payment card numbers, payment/transaction identifiers, policy numbers, and claim numbers; </w:t>
      </w:r>
    </w:p>
    <w:p w:rsidR="005F0CAB" w:rsidRDefault="005F0CAB" w:rsidP="005F0CAB">
      <w:pPr>
        <w:numPr>
          <w:ilvl w:val="0"/>
          <w:numId w:val="1"/>
        </w:numPr>
        <w:spacing w:after="19" w:line="248" w:lineRule="auto"/>
        <w:ind w:right="11" w:hanging="721"/>
      </w:pPr>
      <w:r>
        <w:t xml:space="preserve">The data we process may include sensitive personal data or other special categories of data such </w:t>
      </w:r>
      <w:proofErr w:type="gramStart"/>
      <w:r>
        <w:t>as  racial</w:t>
      </w:r>
      <w:proofErr w:type="gramEnd"/>
      <w:r>
        <w:t xml:space="preserve"> or ethnic origin,  political beliefs, trade union affiliation, genetic data,</w:t>
      </w:r>
      <w:r w:rsidR="00412139">
        <w:t xml:space="preserve"> biometric data</w:t>
      </w:r>
      <w:bookmarkStart w:id="0" w:name="_GoBack"/>
      <w:bookmarkEnd w:id="0"/>
      <w:r w:rsidR="00202BF5">
        <w:t>.</w:t>
      </w:r>
    </w:p>
    <w:p w:rsidR="00202BF5" w:rsidRDefault="00202BF5" w:rsidP="005F0CAB">
      <w:pPr>
        <w:numPr>
          <w:ilvl w:val="0"/>
          <w:numId w:val="1"/>
        </w:numPr>
        <w:spacing w:after="19" w:line="248" w:lineRule="auto"/>
        <w:ind w:right="11" w:hanging="721"/>
      </w:pPr>
      <w:r>
        <w:t>Information from cookies or similar technologies.</w:t>
      </w:r>
    </w:p>
    <w:p w:rsidR="005F0CAB" w:rsidRDefault="005F0CAB" w:rsidP="005F0CAB">
      <w:pPr>
        <w:spacing w:after="0" w:line="259" w:lineRule="auto"/>
        <w:ind w:left="725"/>
      </w:pPr>
    </w:p>
    <w:p w:rsidR="005F0CAB" w:rsidRDefault="005F0CAB" w:rsidP="005F0CAB">
      <w:pPr>
        <w:ind w:left="724" w:hanging="735"/>
        <w:jc w:val="both"/>
      </w:pPr>
      <w:r>
        <w:rPr>
          <w:noProof/>
        </w:rPr>
        <w:drawing>
          <wp:inline distT="0" distB="0" distL="0" distR="0" wp14:anchorId="61E84432" wp14:editId="268D28ED">
            <wp:extent cx="102108" cy="99060"/>
            <wp:effectExtent l="0" t="0" r="0" b="0"/>
            <wp:docPr id="11912" name="Picture 11912"/>
            <wp:cNvGraphicFramePr/>
            <a:graphic xmlns:a="http://schemas.openxmlformats.org/drawingml/2006/main">
              <a:graphicData uri="http://schemas.openxmlformats.org/drawingml/2006/picture">
                <pic:pic xmlns:pic="http://schemas.openxmlformats.org/drawingml/2006/picture">
                  <pic:nvPicPr>
                    <pic:cNvPr id="11912" name="Picture 11912"/>
                    <pic:cNvPicPr/>
                  </pic:nvPicPr>
                  <pic:blipFill>
                    <a:blip r:embed="rId12"/>
                    <a:stretch>
                      <a:fillRect/>
                    </a:stretch>
                  </pic:blipFill>
                  <pic:spPr>
                    <a:xfrm>
                      <a:off x="0" y="0"/>
                      <a:ext cx="102108" cy="99060"/>
                    </a:xfrm>
                    <a:prstGeom prst="rect">
                      <a:avLst/>
                    </a:prstGeom>
                  </pic:spPr>
                </pic:pic>
              </a:graphicData>
            </a:graphic>
          </wp:inline>
        </w:drawing>
      </w:r>
      <w:r>
        <w:rPr>
          <w:rFonts w:ascii="Arial" w:eastAsia="Arial" w:hAnsi="Arial" w:cs="Arial"/>
          <w:b/>
        </w:rPr>
        <w:t xml:space="preserve"> </w:t>
      </w:r>
      <w:r>
        <w:rPr>
          <w:b/>
        </w:rPr>
        <w:t xml:space="preserve">The council will comply with data protection law. This says that the personal data we hold about you must be: </w:t>
      </w:r>
    </w:p>
    <w:p w:rsidR="005F0CAB" w:rsidRDefault="005F0CAB" w:rsidP="005F0CAB">
      <w:pPr>
        <w:numPr>
          <w:ilvl w:val="0"/>
          <w:numId w:val="1"/>
        </w:numPr>
        <w:spacing w:after="9" w:line="248" w:lineRule="auto"/>
        <w:ind w:right="11" w:hanging="721"/>
      </w:pPr>
      <w:r>
        <w:t xml:space="preserve">Used lawfully, fairly and in a transparent way. </w:t>
      </w:r>
    </w:p>
    <w:p w:rsidR="005F0CAB" w:rsidRDefault="005F0CAB" w:rsidP="005F0CAB">
      <w:pPr>
        <w:numPr>
          <w:ilvl w:val="0"/>
          <w:numId w:val="1"/>
        </w:numPr>
        <w:spacing w:after="19" w:line="248" w:lineRule="auto"/>
        <w:ind w:right="11" w:hanging="721"/>
      </w:pPr>
      <w:r>
        <w:t xml:space="preserve">Collected only for valid purposes that we have clearly explained to you and not used in any way that is incompatible with those purposes. </w:t>
      </w:r>
    </w:p>
    <w:p w:rsidR="005F0CAB" w:rsidRDefault="005F0CAB" w:rsidP="005F0CAB">
      <w:pPr>
        <w:numPr>
          <w:ilvl w:val="0"/>
          <w:numId w:val="1"/>
        </w:numPr>
        <w:spacing w:after="9" w:line="248" w:lineRule="auto"/>
        <w:ind w:right="11" w:hanging="721"/>
      </w:pPr>
      <w:r>
        <w:t xml:space="preserve">Relevant to the purposes we have told you about and limited only to those purposes. </w:t>
      </w:r>
    </w:p>
    <w:p w:rsidR="005F0CAB" w:rsidRDefault="005F0CAB" w:rsidP="005F0CAB">
      <w:pPr>
        <w:numPr>
          <w:ilvl w:val="0"/>
          <w:numId w:val="1"/>
        </w:numPr>
        <w:spacing w:after="9" w:line="248" w:lineRule="auto"/>
        <w:ind w:right="11" w:hanging="721"/>
      </w:pPr>
      <w:r>
        <w:t xml:space="preserve">Accurate and kept up to date. </w:t>
      </w:r>
    </w:p>
    <w:p w:rsidR="005F0CAB" w:rsidRDefault="005F0CAB" w:rsidP="005F0CAB">
      <w:pPr>
        <w:numPr>
          <w:ilvl w:val="0"/>
          <w:numId w:val="1"/>
        </w:numPr>
        <w:spacing w:after="9" w:line="248" w:lineRule="auto"/>
        <w:ind w:right="11" w:hanging="721"/>
      </w:pPr>
      <w:r>
        <w:t xml:space="preserve">Kept only as long as necessary for the purposes we have told you about. </w:t>
      </w:r>
    </w:p>
    <w:p w:rsidR="005F0CAB" w:rsidRDefault="005F0CAB" w:rsidP="005F0CAB">
      <w:pPr>
        <w:numPr>
          <w:ilvl w:val="0"/>
          <w:numId w:val="1"/>
        </w:numPr>
        <w:spacing w:after="229" w:line="248" w:lineRule="auto"/>
        <w:ind w:right="11" w:hanging="721"/>
      </w:pPr>
      <w:r>
        <w:t xml:space="preserve">Kept and destroyed securely including ensuring that appropriate technical and security measures are in place to protect your personal data to protect personal data from loss, misuse, unauthorised access and disclosure. </w:t>
      </w:r>
    </w:p>
    <w:p w:rsidR="005F0CAB" w:rsidRDefault="005F0CAB" w:rsidP="005F0CAB">
      <w:pPr>
        <w:tabs>
          <w:tab w:val="center" w:pos="3664"/>
        </w:tabs>
        <w:spacing w:after="140"/>
        <w:ind w:left="-11"/>
      </w:pPr>
      <w:r>
        <w:rPr>
          <w:noProof/>
        </w:rPr>
        <w:drawing>
          <wp:inline distT="0" distB="0" distL="0" distR="0" wp14:anchorId="1067E21E" wp14:editId="7C5A6074">
            <wp:extent cx="99060" cy="99060"/>
            <wp:effectExtent l="0" t="0" r="0" b="0"/>
            <wp:docPr id="11952" name="Picture 11952"/>
            <wp:cNvGraphicFramePr/>
            <a:graphic xmlns:a="http://schemas.openxmlformats.org/drawingml/2006/main">
              <a:graphicData uri="http://schemas.openxmlformats.org/drawingml/2006/picture">
                <pic:pic xmlns:pic="http://schemas.openxmlformats.org/drawingml/2006/picture">
                  <pic:nvPicPr>
                    <pic:cNvPr id="11952" name="Picture 11952"/>
                    <pic:cNvPicPr/>
                  </pic:nvPicPr>
                  <pic:blipFill>
                    <a:blip r:embed="rId13"/>
                    <a:stretch>
                      <a:fillRect/>
                    </a:stretch>
                  </pic:blipFill>
                  <pic:spPr>
                    <a:xfrm>
                      <a:off x="0" y="0"/>
                      <a:ext cx="99060" cy="99060"/>
                    </a:xfrm>
                    <a:prstGeom prst="rect">
                      <a:avLst/>
                    </a:prstGeom>
                  </pic:spPr>
                </pic:pic>
              </a:graphicData>
            </a:graphic>
          </wp:inline>
        </w:drawing>
      </w:r>
      <w:r>
        <w:rPr>
          <w:rFonts w:ascii="Arial" w:eastAsia="Arial" w:hAnsi="Arial" w:cs="Arial"/>
          <w:b/>
        </w:rPr>
        <w:t xml:space="preserve"> </w:t>
      </w:r>
      <w:r>
        <w:rPr>
          <w:rFonts w:ascii="Arial" w:eastAsia="Arial" w:hAnsi="Arial" w:cs="Arial"/>
          <w:b/>
        </w:rPr>
        <w:tab/>
      </w:r>
      <w:r>
        <w:rPr>
          <w:b/>
        </w:rPr>
        <w:t xml:space="preserve">We use your personal data for some or all of the following purposes: </w:t>
      </w:r>
    </w:p>
    <w:p w:rsidR="005F0CAB" w:rsidRDefault="005F0CAB" w:rsidP="005F0CAB">
      <w:pPr>
        <w:numPr>
          <w:ilvl w:val="0"/>
          <w:numId w:val="1"/>
        </w:numPr>
        <w:spacing w:after="19" w:line="248" w:lineRule="auto"/>
        <w:ind w:right="11" w:hanging="721"/>
      </w:pPr>
      <w:r>
        <w:t xml:space="preserve">To deliver public services including to understand your needs to provide the services that you request and to understand what we can do for you and inform you of other relevant services; </w:t>
      </w:r>
    </w:p>
    <w:p w:rsidR="005F0CAB" w:rsidRDefault="005F0CAB" w:rsidP="005F0CAB">
      <w:pPr>
        <w:numPr>
          <w:ilvl w:val="0"/>
          <w:numId w:val="1"/>
        </w:numPr>
        <w:spacing w:after="9" w:line="248" w:lineRule="auto"/>
        <w:ind w:right="11" w:hanging="721"/>
      </w:pPr>
      <w:r>
        <w:t xml:space="preserve">To confirm your identity to provide some services; </w:t>
      </w:r>
    </w:p>
    <w:p w:rsidR="005F0CAB" w:rsidRDefault="005F0CAB" w:rsidP="005F0CAB">
      <w:pPr>
        <w:numPr>
          <w:ilvl w:val="0"/>
          <w:numId w:val="1"/>
        </w:numPr>
        <w:spacing w:after="19" w:line="248" w:lineRule="auto"/>
        <w:ind w:right="11" w:hanging="721"/>
      </w:pPr>
      <w:r>
        <w:t xml:space="preserve">To contact you by post, email, telephone or using social media (e.g., Facebook, Twitter, WhatsApp); </w:t>
      </w:r>
    </w:p>
    <w:p w:rsidR="005F0CAB" w:rsidRDefault="005F0CAB" w:rsidP="005F0CAB">
      <w:pPr>
        <w:numPr>
          <w:ilvl w:val="0"/>
          <w:numId w:val="1"/>
        </w:numPr>
        <w:spacing w:after="9" w:line="248" w:lineRule="auto"/>
        <w:ind w:right="11" w:hanging="721"/>
      </w:pPr>
      <w:r>
        <w:t xml:space="preserve">To help us to build up a picture of how we are performing;  </w:t>
      </w:r>
    </w:p>
    <w:p w:rsidR="005F0CAB" w:rsidRDefault="005F0CAB" w:rsidP="005F0CAB">
      <w:pPr>
        <w:numPr>
          <w:ilvl w:val="0"/>
          <w:numId w:val="1"/>
        </w:numPr>
        <w:spacing w:after="20" w:line="248" w:lineRule="auto"/>
        <w:ind w:right="11" w:hanging="721"/>
      </w:pPr>
      <w:r>
        <w:t xml:space="preserve">To prevent and detect fraud and corruption in the use of public funds and where necessary for the law enforcement functions; </w:t>
      </w:r>
    </w:p>
    <w:p w:rsidR="005F0CAB" w:rsidRDefault="005F0CAB" w:rsidP="005F0CAB">
      <w:pPr>
        <w:numPr>
          <w:ilvl w:val="0"/>
          <w:numId w:val="1"/>
        </w:numPr>
        <w:spacing w:after="138" w:line="248" w:lineRule="auto"/>
        <w:ind w:right="11" w:hanging="721"/>
      </w:pPr>
      <w:r>
        <w:t xml:space="preserve">To enable us to meet all legal and statutory obligations and powers including any delegated functions; </w:t>
      </w:r>
    </w:p>
    <w:p w:rsidR="005F0CAB" w:rsidRDefault="005F0CAB" w:rsidP="005F0CAB">
      <w:pPr>
        <w:numPr>
          <w:ilvl w:val="0"/>
          <w:numId w:val="1"/>
        </w:numPr>
        <w:spacing w:after="19" w:line="248" w:lineRule="auto"/>
        <w:ind w:right="11" w:hanging="721"/>
      </w:pPr>
      <w:r>
        <w:t xml:space="preserve">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 </w:t>
      </w:r>
    </w:p>
    <w:p w:rsidR="005F0CAB" w:rsidRDefault="005F0CAB" w:rsidP="005F0CAB">
      <w:pPr>
        <w:numPr>
          <w:ilvl w:val="0"/>
          <w:numId w:val="1"/>
        </w:numPr>
        <w:spacing w:after="9" w:line="248" w:lineRule="auto"/>
        <w:ind w:right="11" w:hanging="721"/>
      </w:pPr>
      <w:r>
        <w:t xml:space="preserve">To promote the interests of the council;  </w:t>
      </w:r>
    </w:p>
    <w:p w:rsidR="005F0CAB" w:rsidRDefault="005F0CAB" w:rsidP="005F0CAB">
      <w:pPr>
        <w:numPr>
          <w:ilvl w:val="0"/>
          <w:numId w:val="1"/>
        </w:numPr>
        <w:spacing w:after="9" w:line="248" w:lineRule="auto"/>
        <w:ind w:right="11" w:hanging="721"/>
      </w:pPr>
      <w:r>
        <w:t xml:space="preserve">To maintain our own accounts and records; </w:t>
      </w:r>
    </w:p>
    <w:p w:rsidR="005F0CAB" w:rsidRDefault="005F0CAB" w:rsidP="005F0CAB">
      <w:pPr>
        <w:numPr>
          <w:ilvl w:val="0"/>
          <w:numId w:val="1"/>
        </w:numPr>
        <w:spacing w:after="9" w:line="248" w:lineRule="auto"/>
        <w:ind w:right="11" w:hanging="721"/>
      </w:pPr>
      <w:r>
        <w:t xml:space="preserve">To seek your views, opinions  or comments; </w:t>
      </w:r>
    </w:p>
    <w:p w:rsidR="005F0CAB" w:rsidRDefault="005F0CAB" w:rsidP="005F0CAB">
      <w:pPr>
        <w:numPr>
          <w:ilvl w:val="0"/>
          <w:numId w:val="1"/>
        </w:numPr>
        <w:spacing w:after="9" w:line="248" w:lineRule="auto"/>
        <w:ind w:right="11" w:hanging="721"/>
      </w:pPr>
      <w:r>
        <w:t xml:space="preserve">To notify you of changes to our facilities, services, events and staff, councillors and role holders;  </w:t>
      </w:r>
    </w:p>
    <w:p w:rsidR="005F0CAB" w:rsidRDefault="005F0CAB" w:rsidP="005F0CAB">
      <w:pPr>
        <w:numPr>
          <w:ilvl w:val="0"/>
          <w:numId w:val="1"/>
        </w:numPr>
        <w:spacing w:after="19" w:line="248" w:lineRule="auto"/>
        <w:ind w:right="11" w:hanging="721"/>
      </w:pPr>
      <w:r>
        <w:lastRenderedPageBreak/>
        <w:t xml:space="preserve">To send you communications which you have requested and that may be of interest to you.  These may include information about campaigns, appeals, other new projects or initiatives; </w:t>
      </w:r>
    </w:p>
    <w:p w:rsidR="005F0CAB" w:rsidRDefault="005F0CAB" w:rsidP="005F0CAB">
      <w:pPr>
        <w:numPr>
          <w:ilvl w:val="0"/>
          <w:numId w:val="1"/>
        </w:numPr>
        <w:spacing w:after="19" w:line="248" w:lineRule="auto"/>
        <w:ind w:right="11" w:hanging="721"/>
      </w:pPr>
      <w:r>
        <w:t xml:space="preserve">To process relevant financial transactions including grants and payments for goods and services supplied to the council </w:t>
      </w:r>
    </w:p>
    <w:p w:rsidR="005F0CAB" w:rsidRDefault="005F0CAB" w:rsidP="005F0CAB">
      <w:pPr>
        <w:numPr>
          <w:ilvl w:val="0"/>
          <w:numId w:val="1"/>
        </w:numPr>
        <w:spacing w:after="9" w:line="248" w:lineRule="auto"/>
        <w:ind w:right="11" w:hanging="721"/>
      </w:pPr>
      <w:r>
        <w:t xml:space="preserve">To allow the statistical analysis of data so we can plan the provision of services. </w:t>
      </w:r>
    </w:p>
    <w:p w:rsidR="005F0CAB" w:rsidRDefault="005F0CAB" w:rsidP="005F0CAB">
      <w:pPr>
        <w:spacing w:after="228"/>
        <w:ind w:left="-11" w:right="11"/>
      </w:pPr>
      <w:r>
        <w:t xml:space="preserve">  </w:t>
      </w:r>
    </w:p>
    <w:p w:rsidR="005F0CAB" w:rsidRDefault="005F0CAB" w:rsidP="005F0CAB">
      <w:pPr>
        <w:tabs>
          <w:tab w:val="center" w:pos="3225"/>
        </w:tabs>
        <w:spacing w:after="107"/>
        <w:ind w:left="-11"/>
      </w:pPr>
      <w:r>
        <w:rPr>
          <w:noProof/>
        </w:rPr>
        <w:drawing>
          <wp:inline distT="0" distB="0" distL="0" distR="0" wp14:anchorId="32332DE4" wp14:editId="70743F18">
            <wp:extent cx="96012" cy="99060"/>
            <wp:effectExtent l="0" t="0" r="0" b="0"/>
            <wp:docPr id="12058" name="Picture 12058"/>
            <wp:cNvGraphicFramePr/>
            <a:graphic xmlns:a="http://schemas.openxmlformats.org/drawingml/2006/main">
              <a:graphicData uri="http://schemas.openxmlformats.org/drawingml/2006/picture">
                <pic:pic xmlns:pic="http://schemas.openxmlformats.org/drawingml/2006/picture">
                  <pic:nvPicPr>
                    <pic:cNvPr id="12058" name="Picture 12058"/>
                    <pic:cNvPicPr/>
                  </pic:nvPicPr>
                  <pic:blipFill>
                    <a:blip r:embed="rId14"/>
                    <a:stretch>
                      <a:fillRect/>
                    </a:stretch>
                  </pic:blipFill>
                  <pic:spPr>
                    <a:xfrm>
                      <a:off x="0" y="0"/>
                      <a:ext cx="96012" cy="99060"/>
                    </a:xfrm>
                    <a:prstGeom prst="rect">
                      <a:avLst/>
                    </a:prstGeom>
                  </pic:spPr>
                </pic:pic>
              </a:graphicData>
            </a:graphic>
          </wp:inline>
        </w:drawing>
      </w:r>
      <w:r>
        <w:rPr>
          <w:rFonts w:ascii="Arial" w:eastAsia="Arial" w:hAnsi="Arial" w:cs="Arial"/>
          <w:b/>
        </w:rPr>
        <w:t xml:space="preserve"> </w:t>
      </w:r>
      <w:r>
        <w:rPr>
          <w:rFonts w:ascii="Arial" w:eastAsia="Arial" w:hAnsi="Arial" w:cs="Arial"/>
          <w:b/>
        </w:rPr>
        <w:tab/>
      </w:r>
      <w:r>
        <w:rPr>
          <w:b/>
        </w:rPr>
        <w:t xml:space="preserve">What is the legal basis for processing your personal data? </w:t>
      </w:r>
    </w:p>
    <w:p w:rsidR="005F0CAB" w:rsidRDefault="005F0CAB" w:rsidP="005F0CAB">
      <w:pPr>
        <w:spacing w:after="107"/>
        <w:ind w:left="-11" w:right="11"/>
      </w:pPr>
      <w:r>
        <w:t xml:space="preserve">The council is a public authority and has certain powers and duties. Most of your personal data is processed for compliance with a legal obligation which includes the discharge of the council’s statutory functions and powers.  Sometime when exercising these powers or duties it is necessary to process personal data of residents or people using the council’s services.  We will always take into account your interests and rights.  This Privacy Policy sets out your rights and the council’s obligations to you in detail. </w:t>
      </w:r>
    </w:p>
    <w:p w:rsidR="005F0CAB" w:rsidRDefault="005F0CAB" w:rsidP="005F0CAB">
      <w:pPr>
        <w:spacing w:after="111"/>
        <w:ind w:left="-11" w:right="11"/>
      </w:pPr>
      <w:r>
        <w:t xml:space="preserve">We may also process personal data if it is necessary for the performance of a contract with you, or to take steps to enter into a contract.  An example of this would be processing your data in connection with the use of sports facilities, or the acceptance of an allotment garden tenancy. </w:t>
      </w:r>
    </w:p>
    <w:p w:rsidR="005F0CAB" w:rsidRDefault="005F0CAB" w:rsidP="005F0CAB">
      <w:pPr>
        <w:spacing w:after="116"/>
        <w:ind w:left="-11" w:right="11"/>
      </w:pPr>
      <w:r>
        <w:t xml:space="preserve">Sometimes the use of your personal data requires your consent. We will first obtain your consent to that use. </w:t>
      </w:r>
    </w:p>
    <w:p w:rsidR="005F0CAB" w:rsidRDefault="005F0CAB" w:rsidP="005F0CAB">
      <w:pPr>
        <w:tabs>
          <w:tab w:val="center" w:pos="1900"/>
        </w:tabs>
        <w:spacing w:after="107"/>
        <w:ind w:left="-11"/>
      </w:pPr>
      <w:r>
        <w:rPr>
          <w:noProof/>
        </w:rPr>
        <w:drawing>
          <wp:inline distT="0" distB="0" distL="0" distR="0" wp14:anchorId="36A56F8F" wp14:editId="03B593E6">
            <wp:extent cx="99060" cy="99060"/>
            <wp:effectExtent l="0" t="0" r="0" b="0"/>
            <wp:docPr id="12092" name="Picture 12092"/>
            <wp:cNvGraphicFramePr/>
            <a:graphic xmlns:a="http://schemas.openxmlformats.org/drawingml/2006/main">
              <a:graphicData uri="http://schemas.openxmlformats.org/drawingml/2006/picture">
                <pic:pic xmlns:pic="http://schemas.openxmlformats.org/drawingml/2006/picture">
                  <pic:nvPicPr>
                    <pic:cNvPr id="12092" name="Picture 12092"/>
                    <pic:cNvPicPr/>
                  </pic:nvPicPr>
                  <pic:blipFill>
                    <a:blip r:embed="rId15"/>
                    <a:stretch>
                      <a:fillRect/>
                    </a:stretch>
                  </pic:blipFill>
                  <pic:spPr>
                    <a:xfrm>
                      <a:off x="0" y="0"/>
                      <a:ext cx="99060" cy="99060"/>
                    </a:xfrm>
                    <a:prstGeom prst="rect">
                      <a:avLst/>
                    </a:prstGeom>
                  </pic:spPr>
                </pic:pic>
              </a:graphicData>
            </a:graphic>
          </wp:inline>
        </w:drawing>
      </w:r>
      <w:r>
        <w:rPr>
          <w:rFonts w:ascii="Arial" w:eastAsia="Arial" w:hAnsi="Arial" w:cs="Arial"/>
          <w:b/>
        </w:rPr>
        <w:t xml:space="preserve"> </w:t>
      </w:r>
      <w:r>
        <w:rPr>
          <w:rFonts w:ascii="Arial" w:eastAsia="Arial" w:hAnsi="Arial" w:cs="Arial"/>
          <w:b/>
        </w:rPr>
        <w:tab/>
      </w:r>
      <w:r>
        <w:rPr>
          <w:b/>
        </w:rPr>
        <w:t xml:space="preserve">Sharing your personal data </w:t>
      </w:r>
    </w:p>
    <w:p w:rsidR="005552A4" w:rsidRDefault="005F0CAB" w:rsidP="005552A4">
      <w:pPr>
        <w:ind w:left="-11" w:right="11"/>
      </w:pPr>
      <w:r>
        <w:t xml:space="preserve">The council will implement appropriate security measures to protect your personal data.  This section of the Privacy Policy provides information about the third parties with whom the council will share your personal data.  These third parties also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 </w:t>
      </w:r>
    </w:p>
    <w:p w:rsidR="005552A4" w:rsidRDefault="005552A4" w:rsidP="005552A4">
      <w:pPr>
        <w:pStyle w:val="ListParagraph"/>
        <w:numPr>
          <w:ilvl w:val="0"/>
          <w:numId w:val="2"/>
        </w:numPr>
        <w:ind w:right="11"/>
      </w:pPr>
      <w:r>
        <w:t>The data controllers listed under section 3.</w:t>
      </w:r>
    </w:p>
    <w:p w:rsidR="005552A4" w:rsidRDefault="005F0CAB" w:rsidP="005552A4">
      <w:pPr>
        <w:pStyle w:val="ListParagraph"/>
        <w:numPr>
          <w:ilvl w:val="0"/>
          <w:numId w:val="2"/>
        </w:numPr>
        <w:ind w:right="11"/>
      </w:pPr>
      <w:r>
        <w:t xml:space="preserve">Our agents, suppliers and contractors. For example, we may ask a commercial provider to publish or distribute  newsletters on our behalf, or to maintain our database software; </w:t>
      </w:r>
    </w:p>
    <w:p w:rsidR="005F0CAB" w:rsidRDefault="005F0CAB" w:rsidP="005552A4">
      <w:pPr>
        <w:pStyle w:val="ListParagraph"/>
        <w:numPr>
          <w:ilvl w:val="0"/>
          <w:numId w:val="2"/>
        </w:numPr>
        <w:ind w:right="11"/>
      </w:pPr>
      <w:r>
        <w:t xml:space="preserve">On occasion, other local authorities or not for profit bodies with which we are carrying out joint ventures e.g.  </w:t>
      </w:r>
      <w:proofErr w:type="gramStart"/>
      <w:r>
        <w:t>in</w:t>
      </w:r>
      <w:proofErr w:type="gramEnd"/>
      <w:r>
        <w:t xml:space="preserve"> relation to facilities or events for the community.  </w:t>
      </w:r>
    </w:p>
    <w:p w:rsidR="005F0CAB" w:rsidRDefault="005F0CAB" w:rsidP="005F0CAB">
      <w:pPr>
        <w:tabs>
          <w:tab w:val="center" w:pos="2582"/>
        </w:tabs>
        <w:spacing w:after="107"/>
        <w:ind w:left="-11"/>
      </w:pPr>
      <w:r>
        <w:rPr>
          <w:noProof/>
        </w:rPr>
        <w:drawing>
          <wp:inline distT="0" distB="0" distL="0" distR="0" wp14:anchorId="67F794F3" wp14:editId="201A2989">
            <wp:extent cx="96012" cy="99060"/>
            <wp:effectExtent l="0" t="0" r="0" b="0"/>
            <wp:docPr id="12124" name="Picture 12124"/>
            <wp:cNvGraphicFramePr/>
            <a:graphic xmlns:a="http://schemas.openxmlformats.org/drawingml/2006/main">
              <a:graphicData uri="http://schemas.openxmlformats.org/drawingml/2006/picture">
                <pic:pic xmlns:pic="http://schemas.openxmlformats.org/drawingml/2006/picture">
                  <pic:nvPicPr>
                    <pic:cNvPr id="12124" name="Picture 12124"/>
                    <pic:cNvPicPr/>
                  </pic:nvPicPr>
                  <pic:blipFill>
                    <a:blip r:embed="rId16"/>
                    <a:stretch>
                      <a:fillRect/>
                    </a:stretch>
                  </pic:blipFill>
                  <pic:spPr>
                    <a:xfrm>
                      <a:off x="0" y="0"/>
                      <a:ext cx="96012" cy="99060"/>
                    </a:xfrm>
                    <a:prstGeom prst="rect">
                      <a:avLst/>
                    </a:prstGeom>
                  </pic:spPr>
                </pic:pic>
              </a:graphicData>
            </a:graphic>
          </wp:inline>
        </w:drawing>
      </w:r>
      <w:r>
        <w:rPr>
          <w:rFonts w:ascii="Arial" w:eastAsia="Arial" w:hAnsi="Arial" w:cs="Arial"/>
          <w:b/>
        </w:rPr>
        <w:t xml:space="preserve"> </w:t>
      </w:r>
      <w:r>
        <w:rPr>
          <w:rFonts w:ascii="Arial" w:eastAsia="Arial" w:hAnsi="Arial" w:cs="Arial"/>
          <w:b/>
        </w:rPr>
        <w:tab/>
      </w:r>
      <w:r>
        <w:rPr>
          <w:b/>
        </w:rPr>
        <w:t xml:space="preserve">How long do we keep your personal data? </w:t>
      </w:r>
    </w:p>
    <w:p w:rsidR="005F0CAB" w:rsidRDefault="005F0CAB" w:rsidP="005F0CAB">
      <w:pPr>
        <w:spacing w:after="230"/>
        <w:ind w:left="-11" w:right="11"/>
      </w:pPr>
      <w:r>
        <w:t xml:space="preserve">We will keep some records permanently if we are legally required to do so.  We may keep some other records for an extended period of time. For example, it is current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 </w:t>
      </w:r>
    </w:p>
    <w:p w:rsidR="005F0CAB" w:rsidRDefault="005F0CAB" w:rsidP="005F0CAB">
      <w:pPr>
        <w:tabs>
          <w:tab w:val="center" w:pos="2226"/>
        </w:tabs>
        <w:spacing w:after="107"/>
        <w:ind w:left="-11"/>
      </w:pPr>
      <w:r>
        <w:rPr>
          <w:noProof/>
        </w:rPr>
        <w:lastRenderedPageBreak/>
        <w:drawing>
          <wp:inline distT="0" distB="0" distL="0" distR="0" wp14:anchorId="26B83EE5" wp14:editId="05518DAB">
            <wp:extent cx="156972" cy="99060"/>
            <wp:effectExtent l="0" t="0" r="0" b="0"/>
            <wp:docPr id="12147" name="Picture 12147"/>
            <wp:cNvGraphicFramePr/>
            <a:graphic xmlns:a="http://schemas.openxmlformats.org/drawingml/2006/main">
              <a:graphicData uri="http://schemas.openxmlformats.org/drawingml/2006/picture">
                <pic:pic xmlns:pic="http://schemas.openxmlformats.org/drawingml/2006/picture">
                  <pic:nvPicPr>
                    <pic:cNvPr id="12147" name="Picture 12147"/>
                    <pic:cNvPicPr/>
                  </pic:nvPicPr>
                  <pic:blipFill>
                    <a:blip r:embed="rId17"/>
                    <a:stretch>
                      <a:fillRect/>
                    </a:stretch>
                  </pic:blipFill>
                  <pic:spPr>
                    <a:xfrm>
                      <a:off x="0" y="0"/>
                      <a:ext cx="156972" cy="99060"/>
                    </a:xfrm>
                    <a:prstGeom prst="rect">
                      <a:avLst/>
                    </a:prstGeom>
                  </pic:spPr>
                </pic:pic>
              </a:graphicData>
            </a:graphic>
          </wp:inline>
        </w:drawing>
      </w:r>
      <w:r>
        <w:rPr>
          <w:rFonts w:ascii="Arial" w:eastAsia="Arial" w:hAnsi="Arial" w:cs="Arial"/>
          <w:b/>
        </w:rPr>
        <w:t xml:space="preserve"> </w:t>
      </w:r>
      <w:r>
        <w:rPr>
          <w:rFonts w:ascii="Arial" w:eastAsia="Arial" w:hAnsi="Arial" w:cs="Arial"/>
          <w:b/>
        </w:rPr>
        <w:tab/>
      </w:r>
      <w:r>
        <w:rPr>
          <w:b/>
        </w:rPr>
        <w:t xml:space="preserve">Your rights and your personal data   </w:t>
      </w:r>
    </w:p>
    <w:p w:rsidR="005F0CAB" w:rsidRDefault="005F0CAB" w:rsidP="005F0CAB">
      <w:pPr>
        <w:spacing w:after="103"/>
        <w:ind w:left="-11" w:right="11"/>
      </w:pPr>
      <w:r>
        <w:t xml:space="preserve">You have the following rights with respect to your personal data: </w:t>
      </w:r>
    </w:p>
    <w:p w:rsidR="005F0CAB" w:rsidRDefault="005F0CAB" w:rsidP="005F0CAB">
      <w:pPr>
        <w:spacing w:after="143" w:line="243" w:lineRule="auto"/>
        <w:ind w:left="-15" w:right="177"/>
        <w:jc w:val="both"/>
      </w:pPr>
      <w:r>
        <w:t xml:space="preserve">When exercising any of the rights listed below, in order to process your request, we may need to verify your identity for your security.  In such cases we will need you to respond with proof of your identity before you can exercise these rights. </w:t>
      </w:r>
    </w:p>
    <w:p w:rsidR="005F0CAB" w:rsidRDefault="005F0CAB" w:rsidP="005F0CAB">
      <w:pPr>
        <w:numPr>
          <w:ilvl w:val="0"/>
          <w:numId w:val="3"/>
        </w:numPr>
        <w:spacing w:after="17" w:line="250" w:lineRule="auto"/>
        <w:ind w:right="96" w:hanging="567"/>
      </w:pPr>
      <w:r>
        <w:rPr>
          <w:b/>
          <w:i/>
        </w:rPr>
        <w:t xml:space="preserve">The right to access personal data we hold on you </w:t>
      </w:r>
    </w:p>
    <w:p w:rsidR="005F0CAB" w:rsidRDefault="005F0CAB" w:rsidP="005F0CAB">
      <w:pPr>
        <w:numPr>
          <w:ilvl w:val="0"/>
          <w:numId w:val="3"/>
        </w:numPr>
        <w:spacing w:after="17" w:line="250" w:lineRule="auto"/>
        <w:ind w:right="96" w:hanging="567"/>
      </w:pPr>
      <w:r>
        <w:rPr>
          <w:b/>
          <w:i/>
        </w:rPr>
        <w:t xml:space="preserve">The right to correct and update the personal data we hold on you </w:t>
      </w:r>
    </w:p>
    <w:p w:rsidR="005F0CAB" w:rsidRDefault="005F0CAB" w:rsidP="005F0CAB">
      <w:pPr>
        <w:numPr>
          <w:ilvl w:val="0"/>
          <w:numId w:val="3"/>
        </w:numPr>
        <w:spacing w:after="17" w:line="250" w:lineRule="auto"/>
        <w:ind w:right="96" w:hanging="567"/>
      </w:pPr>
      <w:r>
        <w:rPr>
          <w:b/>
          <w:i/>
        </w:rPr>
        <w:t xml:space="preserve">The right to have your personal data erased </w:t>
      </w:r>
    </w:p>
    <w:p w:rsidR="005F0CAB" w:rsidRDefault="005F0CAB" w:rsidP="005F0CAB">
      <w:pPr>
        <w:numPr>
          <w:ilvl w:val="0"/>
          <w:numId w:val="3"/>
        </w:numPr>
        <w:spacing w:after="17" w:line="250" w:lineRule="auto"/>
        <w:ind w:right="96" w:hanging="567"/>
      </w:pPr>
      <w:r>
        <w:rPr>
          <w:b/>
          <w:i/>
        </w:rPr>
        <w:t>The right to object to processing of your personal data or to restrict it to certain purposes only (v)</w:t>
      </w:r>
      <w:r>
        <w:rPr>
          <w:rFonts w:ascii="Arial" w:eastAsia="Arial" w:hAnsi="Arial" w:cs="Arial"/>
          <w:b/>
          <w:i/>
        </w:rPr>
        <w:t xml:space="preserve"> </w:t>
      </w:r>
      <w:r>
        <w:rPr>
          <w:rFonts w:ascii="Arial" w:eastAsia="Arial" w:hAnsi="Arial" w:cs="Arial"/>
          <w:b/>
          <w:i/>
        </w:rPr>
        <w:tab/>
      </w:r>
      <w:r>
        <w:rPr>
          <w:b/>
          <w:i/>
        </w:rPr>
        <w:t xml:space="preserve">The right to data portability </w:t>
      </w:r>
    </w:p>
    <w:p w:rsidR="005F0CAB" w:rsidRDefault="005F0CAB" w:rsidP="005F0CAB">
      <w:pPr>
        <w:spacing w:after="17" w:line="250" w:lineRule="auto"/>
        <w:ind w:left="552" w:right="96" w:hanging="567"/>
      </w:pPr>
      <w:proofErr w:type="gramStart"/>
      <w:r>
        <w:rPr>
          <w:b/>
          <w:i/>
        </w:rPr>
        <w:t>(vi)</w:t>
      </w:r>
      <w:r>
        <w:rPr>
          <w:rFonts w:ascii="Arial" w:eastAsia="Arial" w:hAnsi="Arial" w:cs="Arial"/>
          <w:b/>
          <w:i/>
        </w:rPr>
        <w:t xml:space="preserve"> </w:t>
      </w:r>
      <w:r>
        <w:rPr>
          <w:rFonts w:ascii="Arial" w:eastAsia="Arial" w:hAnsi="Arial" w:cs="Arial"/>
          <w:b/>
          <w:i/>
        </w:rPr>
        <w:tab/>
      </w:r>
      <w:r>
        <w:rPr>
          <w:b/>
          <w:i/>
        </w:rPr>
        <w:t>The</w:t>
      </w:r>
      <w:proofErr w:type="gramEnd"/>
      <w:r>
        <w:rPr>
          <w:b/>
          <w:i/>
        </w:rPr>
        <w:t xml:space="preserve"> right to withdraw your consent to the processing at any time for any processing of data to which consent was obtained </w:t>
      </w:r>
    </w:p>
    <w:p w:rsidR="005F0CAB" w:rsidRDefault="005F0CAB" w:rsidP="005F0CAB">
      <w:pPr>
        <w:pStyle w:val="Heading2"/>
        <w:tabs>
          <w:tab w:val="center" w:pos="3776"/>
        </w:tabs>
        <w:ind w:left="-15" w:firstLine="0"/>
      </w:pPr>
      <w:r>
        <w:t>(vii)</w:t>
      </w:r>
      <w:r>
        <w:rPr>
          <w:rFonts w:ascii="Arial" w:eastAsia="Arial" w:hAnsi="Arial" w:cs="Arial"/>
        </w:rPr>
        <w:t xml:space="preserve"> </w:t>
      </w:r>
      <w:r>
        <w:rPr>
          <w:rFonts w:ascii="Arial" w:eastAsia="Arial" w:hAnsi="Arial" w:cs="Arial"/>
        </w:rPr>
        <w:tab/>
      </w:r>
      <w:r>
        <w:t xml:space="preserve">The right to lodge a complaint with the Information Commissioner’s Office.  </w:t>
      </w:r>
    </w:p>
    <w:p w:rsidR="005F0CAB" w:rsidRDefault="005F0CAB" w:rsidP="005F0CAB">
      <w:pPr>
        <w:spacing w:after="0" w:line="259" w:lineRule="auto"/>
      </w:pPr>
      <w:r>
        <w:t xml:space="preserve"> </w:t>
      </w:r>
    </w:p>
    <w:p w:rsidR="005F0CAB" w:rsidRDefault="005F0CAB" w:rsidP="005F0CAB">
      <w:pPr>
        <w:spacing w:after="121" w:line="243" w:lineRule="auto"/>
        <w:ind w:left="-15"/>
        <w:jc w:val="both"/>
      </w:pPr>
      <w:r>
        <w:t xml:space="preserve">You can contact the Information Commissioners Office on 0303 123 1113 or via email https://ico.org.uk/global/contact-us/email/ or at the Information Commissioner's Office, Wycliffe House, Water Lane, Wilmslow, Cheshire SK9 5AF. </w:t>
      </w:r>
    </w:p>
    <w:p w:rsidR="005F0CAB" w:rsidRDefault="005F0CAB" w:rsidP="005F0CAB">
      <w:pPr>
        <w:tabs>
          <w:tab w:val="center" w:pos="1755"/>
        </w:tabs>
        <w:spacing w:after="107"/>
        <w:ind w:left="-11"/>
      </w:pPr>
      <w:r>
        <w:rPr>
          <w:noProof/>
        </w:rPr>
        <w:drawing>
          <wp:inline distT="0" distB="0" distL="0" distR="0" wp14:anchorId="24B48E9F" wp14:editId="3DD037C3">
            <wp:extent cx="156972" cy="99060"/>
            <wp:effectExtent l="0" t="0" r="0" b="0"/>
            <wp:docPr id="12217" name="Picture 12217"/>
            <wp:cNvGraphicFramePr/>
            <a:graphic xmlns:a="http://schemas.openxmlformats.org/drawingml/2006/main">
              <a:graphicData uri="http://schemas.openxmlformats.org/drawingml/2006/picture">
                <pic:pic xmlns:pic="http://schemas.openxmlformats.org/drawingml/2006/picture">
                  <pic:nvPicPr>
                    <pic:cNvPr id="12217" name="Picture 12217"/>
                    <pic:cNvPicPr/>
                  </pic:nvPicPr>
                  <pic:blipFill>
                    <a:blip r:embed="rId18"/>
                    <a:stretch>
                      <a:fillRect/>
                    </a:stretch>
                  </pic:blipFill>
                  <pic:spPr>
                    <a:xfrm>
                      <a:off x="0" y="0"/>
                      <a:ext cx="156972" cy="99060"/>
                    </a:xfrm>
                    <a:prstGeom prst="rect">
                      <a:avLst/>
                    </a:prstGeom>
                  </pic:spPr>
                </pic:pic>
              </a:graphicData>
            </a:graphic>
          </wp:inline>
        </w:drawing>
      </w:r>
      <w:r>
        <w:rPr>
          <w:rFonts w:ascii="Arial" w:eastAsia="Arial" w:hAnsi="Arial" w:cs="Arial"/>
          <w:b/>
        </w:rPr>
        <w:t xml:space="preserve"> </w:t>
      </w:r>
      <w:r>
        <w:rPr>
          <w:rFonts w:ascii="Arial" w:eastAsia="Arial" w:hAnsi="Arial" w:cs="Arial"/>
          <w:b/>
        </w:rPr>
        <w:tab/>
      </w:r>
      <w:r>
        <w:rPr>
          <w:b/>
        </w:rPr>
        <w:t xml:space="preserve">Transfer of Data Abroad </w:t>
      </w:r>
    </w:p>
    <w:p w:rsidR="00202BF5" w:rsidRDefault="005F0CAB" w:rsidP="005F0CAB">
      <w:pPr>
        <w:spacing w:after="106"/>
        <w:ind w:left="-11" w:right="11"/>
      </w:pPr>
      <w: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r w:rsidR="00202BF5">
        <w:br/>
      </w:r>
    </w:p>
    <w:p w:rsidR="005F0CAB" w:rsidRDefault="005F0CAB" w:rsidP="005F0CAB">
      <w:pPr>
        <w:spacing w:after="106"/>
        <w:ind w:left="-11" w:right="11"/>
      </w:pPr>
      <w:r>
        <w:rPr>
          <w:noProof/>
        </w:rPr>
        <w:drawing>
          <wp:inline distT="0" distB="0" distL="0" distR="0" wp14:anchorId="77F8110C" wp14:editId="02B2F811">
            <wp:extent cx="156972" cy="99060"/>
            <wp:effectExtent l="0" t="0" r="0" b="0"/>
            <wp:docPr id="12235" name="Picture 12235"/>
            <wp:cNvGraphicFramePr/>
            <a:graphic xmlns:a="http://schemas.openxmlformats.org/drawingml/2006/main">
              <a:graphicData uri="http://schemas.openxmlformats.org/drawingml/2006/picture">
                <pic:pic xmlns:pic="http://schemas.openxmlformats.org/drawingml/2006/picture">
                  <pic:nvPicPr>
                    <pic:cNvPr id="12235" name="Picture 12235"/>
                    <pic:cNvPicPr/>
                  </pic:nvPicPr>
                  <pic:blipFill>
                    <a:blip r:embed="rId19"/>
                    <a:stretch>
                      <a:fillRect/>
                    </a:stretch>
                  </pic:blipFill>
                  <pic:spPr>
                    <a:xfrm>
                      <a:off x="0" y="0"/>
                      <a:ext cx="156972" cy="99060"/>
                    </a:xfrm>
                    <a:prstGeom prst="rect">
                      <a:avLst/>
                    </a:prstGeom>
                  </pic:spPr>
                </pic:pic>
              </a:graphicData>
            </a:graphic>
          </wp:inline>
        </w:drawing>
      </w:r>
      <w:r>
        <w:rPr>
          <w:rFonts w:ascii="Arial" w:eastAsia="Arial" w:hAnsi="Arial" w:cs="Arial"/>
          <w:b/>
        </w:rPr>
        <w:t xml:space="preserve"> </w:t>
      </w:r>
      <w:r>
        <w:rPr>
          <w:rFonts w:ascii="Arial" w:eastAsia="Arial" w:hAnsi="Arial" w:cs="Arial"/>
          <w:b/>
        </w:rPr>
        <w:tab/>
      </w:r>
      <w:r>
        <w:rPr>
          <w:b/>
        </w:rPr>
        <w:t xml:space="preserve">Further processing </w:t>
      </w:r>
    </w:p>
    <w:p w:rsidR="00202BF5" w:rsidRDefault="005F0CAB" w:rsidP="005F0CAB">
      <w:pPr>
        <w:spacing w:after="110"/>
        <w:ind w:left="-11" w:right="132"/>
      </w:pPr>
      <w:r>
        <w:t xml:space="preserve">If we wish to use your personal data for a new purpose, not covered by this Privacy Policy, then we will provide you with a Privacy Notice explaining this new use prior to commencing the processing and setting out the relevant purposes and processing conditions.  Where and whenever necessary, we will seek your prior consent to the new processing. </w:t>
      </w:r>
      <w:r w:rsidR="00202BF5">
        <w:br/>
      </w:r>
    </w:p>
    <w:p w:rsidR="005F0CAB" w:rsidRDefault="005F0CAB" w:rsidP="005F0CAB">
      <w:pPr>
        <w:spacing w:after="110"/>
        <w:ind w:left="-11" w:right="132"/>
      </w:pPr>
      <w:r>
        <w:rPr>
          <w:noProof/>
        </w:rPr>
        <w:drawing>
          <wp:inline distT="0" distB="0" distL="0" distR="0" wp14:anchorId="26E35DA6" wp14:editId="7B8C68FE">
            <wp:extent cx="156972" cy="99060"/>
            <wp:effectExtent l="0" t="0" r="0" b="0"/>
            <wp:docPr id="12246" name="Picture 12246"/>
            <wp:cNvGraphicFramePr/>
            <a:graphic xmlns:a="http://schemas.openxmlformats.org/drawingml/2006/main">
              <a:graphicData uri="http://schemas.openxmlformats.org/drawingml/2006/picture">
                <pic:pic xmlns:pic="http://schemas.openxmlformats.org/drawingml/2006/picture">
                  <pic:nvPicPr>
                    <pic:cNvPr id="12246" name="Picture 12246"/>
                    <pic:cNvPicPr/>
                  </pic:nvPicPr>
                  <pic:blipFill>
                    <a:blip r:embed="rId20"/>
                    <a:stretch>
                      <a:fillRect/>
                    </a:stretch>
                  </pic:blipFill>
                  <pic:spPr>
                    <a:xfrm>
                      <a:off x="0" y="0"/>
                      <a:ext cx="156972" cy="99060"/>
                    </a:xfrm>
                    <a:prstGeom prst="rect">
                      <a:avLst/>
                    </a:prstGeom>
                  </pic:spPr>
                </pic:pic>
              </a:graphicData>
            </a:graphic>
          </wp:inline>
        </w:drawing>
      </w:r>
      <w:r>
        <w:rPr>
          <w:rFonts w:ascii="Arial" w:eastAsia="Arial" w:hAnsi="Arial" w:cs="Arial"/>
          <w:b/>
        </w:rPr>
        <w:t xml:space="preserve"> </w:t>
      </w:r>
      <w:r>
        <w:rPr>
          <w:rFonts w:ascii="Arial" w:eastAsia="Arial" w:hAnsi="Arial" w:cs="Arial"/>
          <w:b/>
        </w:rPr>
        <w:tab/>
      </w:r>
      <w:r>
        <w:rPr>
          <w:b/>
        </w:rPr>
        <w:t xml:space="preserve">Changes to this policy </w:t>
      </w:r>
    </w:p>
    <w:p w:rsidR="005F0CAB" w:rsidRDefault="005F0CAB" w:rsidP="005F0CAB">
      <w:pPr>
        <w:spacing w:after="231"/>
        <w:ind w:left="-11" w:right="11"/>
      </w:pPr>
      <w:r>
        <w:t xml:space="preserve">We keep this Privacy Policy under regular review and we will place any updates on </w:t>
      </w:r>
      <w:r>
        <w:rPr>
          <w:color w:val="FF0000"/>
        </w:rPr>
        <w:t>this web page</w:t>
      </w:r>
      <w:r>
        <w:t xml:space="preserve"> </w:t>
      </w:r>
      <w:r>
        <w:rPr>
          <w:shd w:val="clear" w:color="auto" w:fill="FFFF00"/>
        </w:rPr>
        <w:t>[add</w:t>
      </w:r>
      <w:r>
        <w:t xml:space="preserve"> </w:t>
      </w:r>
      <w:r>
        <w:rPr>
          <w:shd w:val="clear" w:color="auto" w:fill="FFFF00"/>
        </w:rPr>
        <w:t>URL].</w:t>
      </w:r>
      <w:r>
        <w:t xml:space="preserve">  This Pol</w:t>
      </w:r>
      <w:r w:rsidR="00202BF5">
        <w:t>icy was last updated in May</w:t>
      </w:r>
      <w:r>
        <w:t xml:space="preserve"> 2018. </w:t>
      </w:r>
    </w:p>
    <w:p w:rsidR="005F0CAB" w:rsidRDefault="005F0CAB" w:rsidP="005F0CAB">
      <w:pPr>
        <w:tabs>
          <w:tab w:val="center" w:pos="1394"/>
        </w:tabs>
        <w:spacing w:after="107"/>
        <w:ind w:left="-11"/>
      </w:pPr>
      <w:r>
        <w:rPr>
          <w:noProof/>
        </w:rPr>
        <w:drawing>
          <wp:inline distT="0" distB="0" distL="0" distR="0" wp14:anchorId="54A4D840" wp14:editId="5308F261">
            <wp:extent cx="156972" cy="99060"/>
            <wp:effectExtent l="0" t="0" r="0" b="0"/>
            <wp:docPr id="12263" name="Picture 12263"/>
            <wp:cNvGraphicFramePr/>
            <a:graphic xmlns:a="http://schemas.openxmlformats.org/drawingml/2006/main">
              <a:graphicData uri="http://schemas.openxmlformats.org/drawingml/2006/picture">
                <pic:pic xmlns:pic="http://schemas.openxmlformats.org/drawingml/2006/picture">
                  <pic:nvPicPr>
                    <pic:cNvPr id="12263" name="Picture 12263"/>
                    <pic:cNvPicPr/>
                  </pic:nvPicPr>
                  <pic:blipFill>
                    <a:blip r:embed="rId21"/>
                    <a:stretch>
                      <a:fillRect/>
                    </a:stretch>
                  </pic:blipFill>
                  <pic:spPr>
                    <a:xfrm>
                      <a:off x="0" y="0"/>
                      <a:ext cx="156972" cy="99060"/>
                    </a:xfrm>
                    <a:prstGeom prst="rect">
                      <a:avLst/>
                    </a:prstGeom>
                  </pic:spPr>
                </pic:pic>
              </a:graphicData>
            </a:graphic>
          </wp:inline>
        </w:drawing>
      </w:r>
      <w:r>
        <w:rPr>
          <w:rFonts w:ascii="Arial" w:eastAsia="Arial" w:hAnsi="Arial" w:cs="Arial"/>
          <w:b/>
        </w:rPr>
        <w:t xml:space="preserve"> </w:t>
      </w:r>
      <w:r>
        <w:rPr>
          <w:rFonts w:ascii="Arial" w:eastAsia="Arial" w:hAnsi="Arial" w:cs="Arial"/>
          <w:b/>
        </w:rPr>
        <w:tab/>
      </w:r>
      <w:r>
        <w:rPr>
          <w:b/>
        </w:rPr>
        <w:t xml:space="preserve">Contact Details </w:t>
      </w:r>
    </w:p>
    <w:p w:rsidR="005F0CAB" w:rsidRDefault="005F0CAB" w:rsidP="005F0CAB">
      <w:pPr>
        <w:spacing w:after="231"/>
        <w:ind w:left="-11" w:right="11"/>
      </w:pPr>
      <w:r>
        <w:t xml:space="preserve">Please contact us if you have any questions about this Privacy Policy or the personal data we hold about you or to exercise all relevant rights, queries or complaints at: </w:t>
      </w:r>
    </w:p>
    <w:p w:rsidR="005F0CAB" w:rsidRDefault="005F0CAB" w:rsidP="005F0CAB">
      <w:r>
        <w:t>The Data Con</w:t>
      </w:r>
      <w:r w:rsidR="00202BF5">
        <w:t>troller, Liz Bennett</w:t>
      </w:r>
      <w:r w:rsidR="005552A4">
        <w:t xml:space="preserve">. </w:t>
      </w:r>
      <w:r>
        <w:t xml:space="preserve">  Email:</w:t>
      </w:r>
      <w:r w:rsidR="00202BF5">
        <w:t xml:space="preserve"> </w:t>
      </w:r>
      <w:hyperlink r:id="rId22" w:history="1">
        <w:r w:rsidR="005552A4" w:rsidRPr="00B30120">
          <w:rPr>
            <w:rStyle w:val="Hyperlink"/>
          </w:rPr>
          <w:t>clerk@anstystaplefield-pc.org</w:t>
        </w:r>
      </w:hyperlink>
    </w:p>
    <w:p w:rsidR="005552A4" w:rsidRPr="005552A4" w:rsidRDefault="005552A4" w:rsidP="005F0CAB">
      <w:pPr>
        <w:rPr>
          <w:b/>
        </w:rPr>
      </w:pPr>
      <w:r>
        <w:rPr>
          <w:b/>
        </w:rPr>
        <w:t>Adopted Date 21</w:t>
      </w:r>
      <w:r w:rsidRPr="005552A4">
        <w:rPr>
          <w:b/>
          <w:vertAlign w:val="superscript"/>
        </w:rPr>
        <w:t>st</w:t>
      </w:r>
      <w:r>
        <w:rPr>
          <w:b/>
        </w:rPr>
        <w:t xml:space="preserve"> May 2018</w:t>
      </w:r>
    </w:p>
    <w:sectPr w:rsidR="005552A4" w:rsidRPr="005552A4">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DF3" w:rsidRDefault="002B2DF3" w:rsidP="004E195D">
      <w:pPr>
        <w:spacing w:after="0" w:line="240" w:lineRule="auto"/>
      </w:pPr>
      <w:r>
        <w:separator/>
      </w:r>
    </w:p>
  </w:endnote>
  <w:endnote w:type="continuationSeparator" w:id="0">
    <w:p w:rsidR="002B2DF3" w:rsidRDefault="002B2DF3" w:rsidP="004E1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95D" w:rsidRDefault="004E195D" w:rsidP="004E195D">
    <w:pPr>
      <w:pStyle w:val="Footer"/>
      <w:jc w:val="right"/>
    </w:pPr>
    <w:r>
      <w:t>Approved at PC meeting 21/05/2018</w:t>
    </w:r>
  </w:p>
  <w:p w:rsidR="004E195D" w:rsidRDefault="004E195D" w:rsidP="004E195D">
    <w:pPr>
      <w:pStyle w:val="Footer"/>
      <w:jc w:val="right"/>
    </w:pPr>
  </w:p>
  <w:p w:rsidR="004E195D" w:rsidRDefault="004E19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DF3" w:rsidRDefault="002B2DF3" w:rsidP="004E195D">
      <w:pPr>
        <w:spacing w:after="0" w:line="240" w:lineRule="auto"/>
      </w:pPr>
      <w:r>
        <w:separator/>
      </w:r>
    </w:p>
  </w:footnote>
  <w:footnote w:type="continuationSeparator" w:id="0">
    <w:p w:rsidR="002B2DF3" w:rsidRDefault="002B2DF3" w:rsidP="004E19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C62B80"/>
    <w:multiLevelType w:val="hybridMultilevel"/>
    <w:tmpl w:val="49B4EC6C"/>
    <w:lvl w:ilvl="0" w:tplc="59DA6F94">
      <w:start w:val="1"/>
      <w:numFmt w:val="bullet"/>
      <w:lvlText w:val="•"/>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45E3B90">
      <w:start w:val="1"/>
      <w:numFmt w:val="bullet"/>
      <w:lvlText w:val="o"/>
      <w:lvlJc w:val="left"/>
      <w:pPr>
        <w:ind w:left="35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D3ECBE0">
      <w:start w:val="1"/>
      <w:numFmt w:val="bullet"/>
      <w:lvlText w:val="▪"/>
      <w:lvlJc w:val="left"/>
      <w:pPr>
        <w:ind w:left="107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17E1AD0">
      <w:start w:val="1"/>
      <w:numFmt w:val="bullet"/>
      <w:lvlText w:val="•"/>
      <w:lvlJc w:val="left"/>
      <w:pPr>
        <w:ind w:left="17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C180DE0">
      <w:start w:val="1"/>
      <w:numFmt w:val="bullet"/>
      <w:lvlText w:val="o"/>
      <w:lvlJc w:val="left"/>
      <w:pPr>
        <w:ind w:left="251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BC607F0">
      <w:start w:val="1"/>
      <w:numFmt w:val="bullet"/>
      <w:lvlText w:val="▪"/>
      <w:lvlJc w:val="left"/>
      <w:pPr>
        <w:ind w:left="323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75C6598">
      <w:start w:val="1"/>
      <w:numFmt w:val="bullet"/>
      <w:lvlText w:val="•"/>
      <w:lvlJc w:val="left"/>
      <w:pPr>
        <w:ind w:left="39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F7884C4">
      <w:start w:val="1"/>
      <w:numFmt w:val="bullet"/>
      <w:lvlText w:val="o"/>
      <w:lvlJc w:val="left"/>
      <w:pPr>
        <w:ind w:left="467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BC6C9CE">
      <w:start w:val="1"/>
      <w:numFmt w:val="bullet"/>
      <w:lvlText w:val="▪"/>
      <w:lvlJc w:val="left"/>
      <w:pPr>
        <w:ind w:left="5399"/>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nsid w:val="33AE5C14"/>
    <w:multiLevelType w:val="hybridMultilevel"/>
    <w:tmpl w:val="4662B18A"/>
    <w:lvl w:ilvl="0" w:tplc="8CDEC992">
      <w:start w:val="1"/>
      <w:numFmt w:val="lowerRoman"/>
      <w:lvlText w:val="(%1)"/>
      <w:lvlJc w:val="left"/>
      <w:pPr>
        <w:ind w:left="567"/>
      </w:pPr>
      <w:rPr>
        <w:rFonts w:ascii="Century Gothic" w:eastAsia="Century Gothic" w:hAnsi="Century Gothic" w:cs="Century Gothic"/>
        <w:b/>
        <w:bCs/>
        <w:i/>
        <w:iCs/>
        <w:strike w:val="0"/>
        <w:dstrike w:val="0"/>
        <w:color w:val="000000"/>
        <w:sz w:val="18"/>
        <w:szCs w:val="18"/>
        <w:u w:val="none" w:color="000000"/>
        <w:bdr w:val="none" w:sz="0" w:space="0" w:color="auto"/>
        <w:shd w:val="clear" w:color="auto" w:fill="auto"/>
        <w:vertAlign w:val="baseline"/>
      </w:rPr>
    </w:lvl>
    <w:lvl w:ilvl="1" w:tplc="5BE017C2">
      <w:start w:val="1"/>
      <w:numFmt w:val="lowerLetter"/>
      <w:lvlText w:val="%2"/>
      <w:lvlJc w:val="left"/>
      <w:pPr>
        <w:ind w:left="1080"/>
      </w:pPr>
      <w:rPr>
        <w:rFonts w:ascii="Century Gothic" w:eastAsia="Century Gothic" w:hAnsi="Century Gothic" w:cs="Century Gothic"/>
        <w:b/>
        <w:bCs/>
        <w:i/>
        <w:iCs/>
        <w:strike w:val="0"/>
        <w:dstrike w:val="0"/>
        <w:color w:val="000000"/>
        <w:sz w:val="18"/>
        <w:szCs w:val="18"/>
        <w:u w:val="none" w:color="000000"/>
        <w:bdr w:val="none" w:sz="0" w:space="0" w:color="auto"/>
        <w:shd w:val="clear" w:color="auto" w:fill="auto"/>
        <w:vertAlign w:val="baseline"/>
      </w:rPr>
    </w:lvl>
    <w:lvl w:ilvl="2" w:tplc="B4CC8702">
      <w:start w:val="1"/>
      <w:numFmt w:val="lowerRoman"/>
      <w:lvlText w:val="%3"/>
      <w:lvlJc w:val="left"/>
      <w:pPr>
        <w:ind w:left="1800"/>
      </w:pPr>
      <w:rPr>
        <w:rFonts w:ascii="Century Gothic" w:eastAsia="Century Gothic" w:hAnsi="Century Gothic" w:cs="Century Gothic"/>
        <w:b/>
        <w:bCs/>
        <w:i/>
        <w:iCs/>
        <w:strike w:val="0"/>
        <w:dstrike w:val="0"/>
        <w:color w:val="000000"/>
        <w:sz w:val="18"/>
        <w:szCs w:val="18"/>
        <w:u w:val="none" w:color="000000"/>
        <w:bdr w:val="none" w:sz="0" w:space="0" w:color="auto"/>
        <w:shd w:val="clear" w:color="auto" w:fill="auto"/>
        <w:vertAlign w:val="baseline"/>
      </w:rPr>
    </w:lvl>
    <w:lvl w:ilvl="3" w:tplc="D8BE9CE2">
      <w:start w:val="1"/>
      <w:numFmt w:val="decimal"/>
      <w:lvlText w:val="%4"/>
      <w:lvlJc w:val="left"/>
      <w:pPr>
        <w:ind w:left="2520"/>
      </w:pPr>
      <w:rPr>
        <w:rFonts w:ascii="Century Gothic" w:eastAsia="Century Gothic" w:hAnsi="Century Gothic" w:cs="Century Gothic"/>
        <w:b/>
        <w:bCs/>
        <w:i/>
        <w:iCs/>
        <w:strike w:val="0"/>
        <w:dstrike w:val="0"/>
        <w:color w:val="000000"/>
        <w:sz w:val="18"/>
        <w:szCs w:val="18"/>
        <w:u w:val="none" w:color="000000"/>
        <w:bdr w:val="none" w:sz="0" w:space="0" w:color="auto"/>
        <w:shd w:val="clear" w:color="auto" w:fill="auto"/>
        <w:vertAlign w:val="baseline"/>
      </w:rPr>
    </w:lvl>
    <w:lvl w:ilvl="4" w:tplc="F1A85F36">
      <w:start w:val="1"/>
      <w:numFmt w:val="lowerLetter"/>
      <w:lvlText w:val="%5"/>
      <w:lvlJc w:val="left"/>
      <w:pPr>
        <w:ind w:left="3240"/>
      </w:pPr>
      <w:rPr>
        <w:rFonts w:ascii="Century Gothic" w:eastAsia="Century Gothic" w:hAnsi="Century Gothic" w:cs="Century Gothic"/>
        <w:b/>
        <w:bCs/>
        <w:i/>
        <w:iCs/>
        <w:strike w:val="0"/>
        <w:dstrike w:val="0"/>
        <w:color w:val="000000"/>
        <w:sz w:val="18"/>
        <w:szCs w:val="18"/>
        <w:u w:val="none" w:color="000000"/>
        <w:bdr w:val="none" w:sz="0" w:space="0" w:color="auto"/>
        <w:shd w:val="clear" w:color="auto" w:fill="auto"/>
        <w:vertAlign w:val="baseline"/>
      </w:rPr>
    </w:lvl>
    <w:lvl w:ilvl="5" w:tplc="FBF6941C">
      <w:start w:val="1"/>
      <w:numFmt w:val="lowerRoman"/>
      <w:lvlText w:val="%6"/>
      <w:lvlJc w:val="left"/>
      <w:pPr>
        <w:ind w:left="3960"/>
      </w:pPr>
      <w:rPr>
        <w:rFonts w:ascii="Century Gothic" w:eastAsia="Century Gothic" w:hAnsi="Century Gothic" w:cs="Century Gothic"/>
        <w:b/>
        <w:bCs/>
        <w:i/>
        <w:iCs/>
        <w:strike w:val="0"/>
        <w:dstrike w:val="0"/>
        <w:color w:val="000000"/>
        <w:sz w:val="18"/>
        <w:szCs w:val="18"/>
        <w:u w:val="none" w:color="000000"/>
        <w:bdr w:val="none" w:sz="0" w:space="0" w:color="auto"/>
        <w:shd w:val="clear" w:color="auto" w:fill="auto"/>
        <w:vertAlign w:val="baseline"/>
      </w:rPr>
    </w:lvl>
    <w:lvl w:ilvl="6" w:tplc="70B8A2F4">
      <w:start w:val="1"/>
      <w:numFmt w:val="decimal"/>
      <w:lvlText w:val="%7"/>
      <w:lvlJc w:val="left"/>
      <w:pPr>
        <w:ind w:left="4680"/>
      </w:pPr>
      <w:rPr>
        <w:rFonts w:ascii="Century Gothic" w:eastAsia="Century Gothic" w:hAnsi="Century Gothic" w:cs="Century Gothic"/>
        <w:b/>
        <w:bCs/>
        <w:i/>
        <w:iCs/>
        <w:strike w:val="0"/>
        <w:dstrike w:val="0"/>
        <w:color w:val="000000"/>
        <w:sz w:val="18"/>
        <w:szCs w:val="18"/>
        <w:u w:val="none" w:color="000000"/>
        <w:bdr w:val="none" w:sz="0" w:space="0" w:color="auto"/>
        <w:shd w:val="clear" w:color="auto" w:fill="auto"/>
        <w:vertAlign w:val="baseline"/>
      </w:rPr>
    </w:lvl>
    <w:lvl w:ilvl="7" w:tplc="FE8CE640">
      <w:start w:val="1"/>
      <w:numFmt w:val="lowerLetter"/>
      <w:lvlText w:val="%8"/>
      <w:lvlJc w:val="left"/>
      <w:pPr>
        <w:ind w:left="5400"/>
      </w:pPr>
      <w:rPr>
        <w:rFonts w:ascii="Century Gothic" w:eastAsia="Century Gothic" w:hAnsi="Century Gothic" w:cs="Century Gothic"/>
        <w:b/>
        <w:bCs/>
        <w:i/>
        <w:iCs/>
        <w:strike w:val="0"/>
        <w:dstrike w:val="0"/>
        <w:color w:val="000000"/>
        <w:sz w:val="18"/>
        <w:szCs w:val="18"/>
        <w:u w:val="none" w:color="000000"/>
        <w:bdr w:val="none" w:sz="0" w:space="0" w:color="auto"/>
        <w:shd w:val="clear" w:color="auto" w:fill="auto"/>
        <w:vertAlign w:val="baseline"/>
      </w:rPr>
    </w:lvl>
    <w:lvl w:ilvl="8" w:tplc="E802191C">
      <w:start w:val="1"/>
      <w:numFmt w:val="lowerRoman"/>
      <w:lvlText w:val="%9"/>
      <w:lvlJc w:val="left"/>
      <w:pPr>
        <w:ind w:left="6120"/>
      </w:pPr>
      <w:rPr>
        <w:rFonts w:ascii="Century Gothic" w:eastAsia="Century Gothic" w:hAnsi="Century Gothic" w:cs="Century Gothic"/>
        <w:b/>
        <w:bCs/>
        <w:i/>
        <w:iCs/>
        <w:strike w:val="0"/>
        <w:dstrike w:val="0"/>
        <w:color w:val="000000"/>
        <w:sz w:val="18"/>
        <w:szCs w:val="18"/>
        <w:u w:val="none" w:color="000000"/>
        <w:bdr w:val="none" w:sz="0" w:space="0" w:color="auto"/>
        <w:shd w:val="clear" w:color="auto" w:fill="auto"/>
        <w:vertAlign w:val="baseline"/>
      </w:rPr>
    </w:lvl>
  </w:abstractNum>
  <w:abstractNum w:abstractNumId="2">
    <w:nsid w:val="4EFA1DF5"/>
    <w:multiLevelType w:val="hybridMultilevel"/>
    <w:tmpl w:val="0E9E0260"/>
    <w:lvl w:ilvl="0" w:tplc="6EC4BBC8">
      <w:start w:val="1"/>
      <w:numFmt w:val="bullet"/>
      <w:lvlText w:val="•"/>
      <w:lvlJc w:val="left"/>
      <w:pPr>
        <w:ind w:left="7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CDE7CD8">
      <w:start w:val="1"/>
      <w:numFmt w:val="bullet"/>
      <w:lvlText w:val="-"/>
      <w:lvlJc w:val="left"/>
      <w:pPr>
        <w:ind w:left="144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E256798A">
      <w:start w:val="1"/>
      <w:numFmt w:val="bullet"/>
      <w:lvlText w:val="▪"/>
      <w:lvlJc w:val="left"/>
      <w:pPr>
        <w:ind w:left="216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FE10659C">
      <w:start w:val="1"/>
      <w:numFmt w:val="bullet"/>
      <w:lvlText w:val="•"/>
      <w:lvlJc w:val="left"/>
      <w:pPr>
        <w:ind w:left="288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85C8DEEA">
      <w:start w:val="1"/>
      <w:numFmt w:val="bullet"/>
      <w:lvlText w:val="o"/>
      <w:lvlJc w:val="left"/>
      <w:pPr>
        <w:ind w:left="360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4CCED464">
      <w:start w:val="1"/>
      <w:numFmt w:val="bullet"/>
      <w:lvlText w:val="▪"/>
      <w:lvlJc w:val="left"/>
      <w:pPr>
        <w:ind w:left="432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778EF870">
      <w:start w:val="1"/>
      <w:numFmt w:val="bullet"/>
      <w:lvlText w:val="•"/>
      <w:lvlJc w:val="left"/>
      <w:pPr>
        <w:ind w:left="504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6F881076">
      <w:start w:val="1"/>
      <w:numFmt w:val="bullet"/>
      <w:lvlText w:val="o"/>
      <w:lvlJc w:val="left"/>
      <w:pPr>
        <w:ind w:left="576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F2A0A76C">
      <w:start w:val="1"/>
      <w:numFmt w:val="bullet"/>
      <w:lvlText w:val="▪"/>
      <w:lvlJc w:val="left"/>
      <w:pPr>
        <w:ind w:left="648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CAB"/>
    <w:rsid w:val="000008DD"/>
    <w:rsid w:val="0000366E"/>
    <w:rsid w:val="0002549A"/>
    <w:rsid w:val="00027051"/>
    <w:rsid w:val="00036DE6"/>
    <w:rsid w:val="00041AD6"/>
    <w:rsid w:val="00042E09"/>
    <w:rsid w:val="00050434"/>
    <w:rsid w:val="00055049"/>
    <w:rsid w:val="00066A53"/>
    <w:rsid w:val="00074746"/>
    <w:rsid w:val="00083239"/>
    <w:rsid w:val="000B7130"/>
    <w:rsid w:val="000C206C"/>
    <w:rsid w:val="000C65CF"/>
    <w:rsid w:val="000D0DE0"/>
    <w:rsid w:val="000D33BA"/>
    <w:rsid w:val="00100E81"/>
    <w:rsid w:val="00105E1B"/>
    <w:rsid w:val="0011334F"/>
    <w:rsid w:val="001138A7"/>
    <w:rsid w:val="00124380"/>
    <w:rsid w:val="0014073E"/>
    <w:rsid w:val="0015247E"/>
    <w:rsid w:val="00163D81"/>
    <w:rsid w:val="00163E5B"/>
    <w:rsid w:val="00165B27"/>
    <w:rsid w:val="0016604E"/>
    <w:rsid w:val="00166E27"/>
    <w:rsid w:val="00167088"/>
    <w:rsid w:val="00170F14"/>
    <w:rsid w:val="001762C4"/>
    <w:rsid w:val="001834F6"/>
    <w:rsid w:val="00185F85"/>
    <w:rsid w:val="00186895"/>
    <w:rsid w:val="00192569"/>
    <w:rsid w:val="001A3289"/>
    <w:rsid w:val="001B343F"/>
    <w:rsid w:val="001B7D2F"/>
    <w:rsid w:val="001C0E58"/>
    <w:rsid w:val="001C4D09"/>
    <w:rsid w:val="001C587D"/>
    <w:rsid w:val="001D72DD"/>
    <w:rsid w:val="001F4857"/>
    <w:rsid w:val="0020266D"/>
    <w:rsid w:val="00202BF5"/>
    <w:rsid w:val="002112EF"/>
    <w:rsid w:val="002124CD"/>
    <w:rsid w:val="00216E76"/>
    <w:rsid w:val="00220580"/>
    <w:rsid w:val="0022719E"/>
    <w:rsid w:val="00234A0F"/>
    <w:rsid w:val="00242002"/>
    <w:rsid w:val="00246925"/>
    <w:rsid w:val="0024693A"/>
    <w:rsid w:val="00264963"/>
    <w:rsid w:val="00275EFA"/>
    <w:rsid w:val="00285EAA"/>
    <w:rsid w:val="00291718"/>
    <w:rsid w:val="00294E0E"/>
    <w:rsid w:val="002955B1"/>
    <w:rsid w:val="002A0012"/>
    <w:rsid w:val="002A77EF"/>
    <w:rsid w:val="002B2DF3"/>
    <w:rsid w:val="002C09BD"/>
    <w:rsid w:val="002C157D"/>
    <w:rsid w:val="002C4E00"/>
    <w:rsid w:val="002C5940"/>
    <w:rsid w:val="002D04FC"/>
    <w:rsid w:val="002D2544"/>
    <w:rsid w:val="002E7B97"/>
    <w:rsid w:val="00310A49"/>
    <w:rsid w:val="0031159A"/>
    <w:rsid w:val="003119C2"/>
    <w:rsid w:val="00317885"/>
    <w:rsid w:val="003266B2"/>
    <w:rsid w:val="00326957"/>
    <w:rsid w:val="0032737E"/>
    <w:rsid w:val="003313A2"/>
    <w:rsid w:val="00333F98"/>
    <w:rsid w:val="00347207"/>
    <w:rsid w:val="003473CA"/>
    <w:rsid w:val="003479A4"/>
    <w:rsid w:val="00357076"/>
    <w:rsid w:val="003608C5"/>
    <w:rsid w:val="00361355"/>
    <w:rsid w:val="00367AE4"/>
    <w:rsid w:val="00371425"/>
    <w:rsid w:val="003743A7"/>
    <w:rsid w:val="00376B10"/>
    <w:rsid w:val="00382DFD"/>
    <w:rsid w:val="003832DC"/>
    <w:rsid w:val="0038424A"/>
    <w:rsid w:val="00393291"/>
    <w:rsid w:val="003A1A9C"/>
    <w:rsid w:val="003A6913"/>
    <w:rsid w:val="003C71B8"/>
    <w:rsid w:val="003E09F1"/>
    <w:rsid w:val="003E122F"/>
    <w:rsid w:val="003F553E"/>
    <w:rsid w:val="00406373"/>
    <w:rsid w:val="00412139"/>
    <w:rsid w:val="00413C2C"/>
    <w:rsid w:val="00425FC3"/>
    <w:rsid w:val="0043514A"/>
    <w:rsid w:val="00437B61"/>
    <w:rsid w:val="00440914"/>
    <w:rsid w:val="00440F40"/>
    <w:rsid w:val="00443A1F"/>
    <w:rsid w:val="00443BFF"/>
    <w:rsid w:val="0047203B"/>
    <w:rsid w:val="0049268C"/>
    <w:rsid w:val="00494E75"/>
    <w:rsid w:val="004950A6"/>
    <w:rsid w:val="004A08E9"/>
    <w:rsid w:val="004A1FBF"/>
    <w:rsid w:val="004A593C"/>
    <w:rsid w:val="004B4032"/>
    <w:rsid w:val="004B5EEA"/>
    <w:rsid w:val="004C298E"/>
    <w:rsid w:val="004C2D45"/>
    <w:rsid w:val="004D2FDB"/>
    <w:rsid w:val="004E17E5"/>
    <w:rsid w:val="004E195D"/>
    <w:rsid w:val="004F44B9"/>
    <w:rsid w:val="005109CC"/>
    <w:rsid w:val="0051617A"/>
    <w:rsid w:val="00516B55"/>
    <w:rsid w:val="00516E07"/>
    <w:rsid w:val="00517966"/>
    <w:rsid w:val="005341E5"/>
    <w:rsid w:val="00540F37"/>
    <w:rsid w:val="00541E54"/>
    <w:rsid w:val="0054370F"/>
    <w:rsid w:val="00543E13"/>
    <w:rsid w:val="005552A4"/>
    <w:rsid w:val="00560520"/>
    <w:rsid w:val="00562635"/>
    <w:rsid w:val="00573307"/>
    <w:rsid w:val="00582938"/>
    <w:rsid w:val="005937D2"/>
    <w:rsid w:val="005A6376"/>
    <w:rsid w:val="005B675E"/>
    <w:rsid w:val="005C3CA1"/>
    <w:rsid w:val="005E3E58"/>
    <w:rsid w:val="005E52FB"/>
    <w:rsid w:val="005E530D"/>
    <w:rsid w:val="005F0CAB"/>
    <w:rsid w:val="005F203B"/>
    <w:rsid w:val="005F3A8A"/>
    <w:rsid w:val="005F7193"/>
    <w:rsid w:val="006159F4"/>
    <w:rsid w:val="006174D9"/>
    <w:rsid w:val="00620DB2"/>
    <w:rsid w:val="006224ED"/>
    <w:rsid w:val="00631632"/>
    <w:rsid w:val="006316C6"/>
    <w:rsid w:val="00654BB9"/>
    <w:rsid w:val="006653F9"/>
    <w:rsid w:val="006717F1"/>
    <w:rsid w:val="0067390C"/>
    <w:rsid w:val="0067783F"/>
    <w:rsid w:val="006916B4"/>
    <w:rsid w:val="0069428F"/>
    <w:rsid w:val="00696EA1"/>
    <w:rsid w:val="006A00B4"/>
    <w:rsid w:val="006A0D87"/>
    <w:rsid w:val="006A25E7"/>
    <w:rsid w:val="006A5F72"/>
    <w:rsid w:val="006B5436"/>
    <w:rsid w:val="006B65A6"/>
    <w:rsid w:val="006C1F89"/>
    <w:rsid w:val="006C2131"/>
    <w:rsid w:val="006C7674"/>
    <w:rsid w:val="006D0596"/>
    <w:rsid w:val="006E1530"/>
    <w:rsid w:val="00713B10"/>
    <w:rsid w:val="007178A4"/>
    <w:rsid w:val="00725E0A"/>
    <w:rsid w:val="00725FC0"/>
    <w:rsid w:val="00726F24"/>
    <w:rsid w:val="007318F4"/>
    <w:rsid w:val="00734434"/>
    <w:rsid w:val="00774B49"/>
    <w:rsid w:val="007814C5"/>
    <w:rsid w:val="0078232A"/>
    <w:rsid w:val="00796C24"/>
    <w:rsid w:val="007A78A2"/>
    <w:rsid w:val="007B71E8"/>
    <w:rsid w:val="007C151C"/>
    <w:rsid w:val="007C1C08"/>
    <w:rsid w:val="007C2193"/>
    <w:rsid w:val="007D4234"/>
    <w:rsid w:val="007E22CC"/>
    <w:rsid w:val="007E7F5C"/>
    <w:rsid w:val="007F3251"/>
    <w:rsid w:val="00801C26"/>
    <w:rsid w:val="008053F2"/>
    <w:rsid w:val="00823ADC"/>
    <w:rsid w:val="0082458A"/>
    <w:rsid w:val="00826F15"/>
    <w:rsid w:val="00834AB4"/>
    <w:rsid w:val="00842851"/>
    <w:rsid w:val="00856969"/>
    <w:rsid w:val="00867755"/>
    <w:rsid w:val="00882C5C"/>
    <w:rsid w:val="008847DD"/>
    <w:rsid w:val="008A040D"/>
    <w:rsid w:val="008A150C"/>
    <w:rsid w:val="008A2E67"/>
    <w:rsid w:val="008A3506"/>
    <w:rsid w:val="008A35B8"/>
    <w:rsid w:val="008B0A7D"/>
    <w:rsid w:val="008B33E6"/>
    <w:rsid w:val="008B3770"/>
    <w:rsid w:val="008C3FF7"/>
    <w:rsid w:val="008D774C"/>
    <w:rsid w:val="008D79CF"/>
    <w:rsid w:val="008E549F"/>
    <w:rsid w:val="008E5A17"/>
    <w:rsid w:val="008F629C"/>
    <w:rsid w:val="00910B37"/>
    <w:rsid w:val="00924309"/>
    <w:rsid w:val="00925286"/>
    <w:rsid w:val="009305A1"/>
    <w:rsid w:val="00933B55"/>
    <w:rsid w:val="009430D3"/>
    <w:rsid w:val="00947AEA"/>
    <w:rsid w:val="00960249"/>
    <w:rsid w:val="00986A52"/>
    <w:rsid w:val="0099423B"/>
    <w:rsid w:val="009A45CD"/>
    <w:rsid w:val="009B34A8"/>
    <w:rsid w:val="009B4555"/>
    <w:rsid w:val="009D2346"/>
    <w:rsid w:val="009D34E7"/>
    <w:rsid w:val="009E00F5"/>
    <w:rsid w:val="009E6203"/>
    <w:rsid w:val="009F111B"/>
    <w:rsid w:val="00A148BF"/>
    <w:rsid w:val="00A227B9"/>
    <w:rsid w:val="00A33DF6"/>
    <w:rsid w:val="00A50647"/>
    <w:rsid w:val="00A54BB3"/>
    <w:rsid w:val="00A57998"/>
    <w:rsid w:val="00A743DA"/>
    <w:rsid w:val="00A74F27"/>
    <w:rsid w:val="00A75DA3"/>
    <w:rsid w:val="00A86441"/>
    <w:rsid w:val="00AB31C7"/>
    <w:rsid w:val="00AB53B1"/>
    <w:rsid w:val="00AB5F9A"/>
    <w:rsid w:val="00AC1235"/>
    <w:rsid w:val="00AC1D98"/>
    <w:rsid w:val="00AC4E54"/>
    <w:rsid w:val="00AE038F"/>
    <w:rsid w:val="00AE0F05"/>
    <w:rsid w:val="00AE2957"/>
    <w:rsid w:val="00AE7028"/>
    <w:rsid w:val="00AF0A94"/>
    <w:rsid w:val="00AF46FA"/>
    <w:rsid w:val="00B02884"/>
    <w:rsid w:val="00B02885"/>
    <w:rsid w:val="00B11445"/>
    <w:rsid w:val="00B34BAC"/>
    <w:rsid w:val="00B47B5C"/>
    <w:rsid w:val="00B519FB"/>
    <w:rsid w:val="00B52379"/>
    <w:rsid w:val="00B52389"/>
    <w:rsid w:val="00B53382"/>
    <w:rsid w:val="00B5342A"/>
    <w:rsid w:val="00B71C55"/>
    <w:rsid w:val="00B75A91"/>
    <w:rsid w:val="00B940EE"/>
    <w:rsid w:val="00BA53D0"/>
    <w:rsid w:val="00BB21B1"/>
    <w:rsid w:val="00BC69B0"/>
    <w:rsid w:val="00BD3EA7"/>
    <w:rsid w:val="00BD48A3"/>
    <w:rsid w:val="00BD5013"/>
    <w:rsid w:val="00BD559B"/>
    <w:rsid w:val="00BD6063"/>
    <w:rsid w:val="00BD69A9"/>
    <w:rsid w:val="00BE1D46"/>
    <w:rsid w:val="00BF2B22"/>
    <w:rsid w:val="00BF3121"/>
    <w:rsid w:val="00BF4192"/>
    <w:rsid w:val="00C113A1"/>
    <w:rsid w:val="00C24C13"/>
    <w:rsid w:val="00C32EE9"/>
    <w:rsid w:val="00C34187"/>
    <w:rsid w:val="00C37977"/>
    <w:rsid w:val="00C37AC5"/>
    <w:rsid w:val="00C44C36"/>
    <w:rsid w:val="00C539F7"/>
    <w:rsid w:val="00C6222D"/>
    <w:rsid w:val="00C63BCE"/>
    <w:rsid w:val="00C86F33"/>
    <w:rsid w:val="00CA0749"/>
    <w:rsid w:val="00CA34BF"/>
    <w:rsid w:val="00CB61DA"/>
    <w:rsid w:val="00CD609C"/>
    <w:rsid w:val="00CD7DFB"/>
    <w:rsid w:val="00CE168D"/>
    <w:rsid w:val="00CF1277"/>
    <w:rsid w:val="00CF4718"/>
    <w:rsid w:val="00CF6943"/>
    <w:rsid w:val="00CF7C9C"/>
    <w:rsid w:val="00D020D4"/>
    <w:rsid w:val="00D1370E"/>
    <w:rsid w:val="00D14AC9"/>
    <w:rsid w:val="00D23C72"/>
    <w:rsid w:val="00D24B86"/>
    <w:rsid w:val="00D339F9"/>
    <w:rsid w:val="00D462E7"/>
    <w:rsid w:val="00D64050"/>
    <w:rsid w:val="00D73630"/>
    <w:rsid w:val="00D82CAF"/>
    <w:rsid w:val="00D943E4"/>
    <w:rsid w:val="00DA6E8E"/>
    <w:rsid w:val="00DB0F4F"/>
    <w:rsid w:val="00DC158E"/>
    <w:rsid w:val="00DC742B"/>
    <w:rsid w:val="00DD7264"/>
    <w:rsid w:val="00DE2B89"/>
    <w:rsid w:val="00DE3C9A"/>
    <w:rsid w:val="00DE5FEC"/>
    <w:rsid w:val="00DE6B4D"/>
    <w:rsid w:val="00DE6EF0"/>
    <w:rsid w:val="00E02EA6"/>
    <w:rsid w:val="00E0400F"/>
    <w:rsid w:val="00E10576"/>
    <w:rsid w:val="00E107F3"/>
    <w:rsid w:val="00E1264D"/>
    <w:rsid w:val="00E13C96"/>
    <w:rsid w:val="00E15FE3"/>
    <w:rsid w:val="00E16EB5"/>
    <w:rsid w:val="00E203F4"/>
    <w:rsid w:val="00E30497"/>
    <w:rsid w:val="00E45649"/>
    <w:rsid w:val="00E63B90"/>
    <w:rsid w:val="00E64478"/>
    <w:rsid w:val="00E9441B"/>
    <w:rsid w:val="00E977C9"/>
    <w:rsid w:val="00EA61FF"/>
    <w:rsid w:val="00EA64FA"/>
    <w:rsid w:val="00EB4648"/>
    <w:rsid w:val="00EB5A69"/>
    <w:rsid w:val="00ED06CB"/>
    <w:rsid w:val="00ED528F"/>
    <w:rsid w:val="00ED6031"/>
    <w:rsid w:val="00ED65B6"/>
    <w:rsid w:val="00ED705F"/>
    <w:rsid w:val="00ED70E4"/>
    <w:rsid w:val="00EE68CD"/>
    <w:rsid w:val="00EF4355"/>
    <w:rsid w:val="00EF7B34"/>
    <w:rsid w:val="00F0164E"/>
    <w:rsid w:val="00F11FC7"/>
    <w:rsid w:val="00F17DF9"/>
    <w:rsid w:val="00F35804"/>
    <w:rsid w:val="00F3659D"/>
    <w:rsid w:val="00F37801"/>
    <w:rsid w:val="00F40C91"/>
    <w:rsid w:val="00F43A26"/>
    <w:rsid w:val="00F4550D"/>
    <w:rsid w:val="00F478DB"/>
    <w:rsid w:val="00F50D3F"/>
    <w:rsid w:val="00F60366"/>
    <w:rsid w:val="00F609A5"/>
    <w:rsid w:val="00F65CC7"/>
    <w:rsid w:val="00F73177"/>
    <w:rsid w:val="00F74664"/>
    <w:rsid w:val="00F74C92"/>
    <w:rsid w:val="00F85CBA"/>
    <w:rsid w:val="00F95823"/>
    <w:rsid w:val="00F97845"/>
    <w:rsid w:val="00FB570D"/>
    <w:rsid w:val="00FB7599"/>
    <w:rsid w:val="00FC306E"/>
    <w:rsid w:val="00FC555A"/>
    <w:rsid w:val="00FD57A8"/>
    <w:rsid w:val="00FD6A2E"/>
    <w:rsid w:val="00FF061A"/>
    <w:rsid w:val="00FF569F"/>
    <w:rsid w:val="00FF6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5:chartTrackingRefBased/>
  <w15:docId w15:val="{05934F14-C40F-4659-A3F6-C7C3CA25D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70E"/>
    <w:pPr>
      <w:spacing w:after="200" w:line="276" w:lineRule="auto"/>
    </w:pPr>
    <w:rPr>
      <w:rFonts w:ascii="Calibri" w:eastAsia="Times New Roman" w:hAnsi="Calibri" w:cs="Times New Roman"/>
      <w:lang w:eastAsia="en-GB"/>
    </w:rPr>
  </w:style>
  <w:style w:type="paragraph" w:styleId="Heading2">
    <w:name w:val="heading 2"/>
    <w:next w:val="Normal"/>
    <w:link w:val="Heading2Char"/>
    <w:uiPriority w:val="9"/>
    <w:unhideWhenUsed/>
    <w:qFormat/>
    <w:rsid w:val="005F0CAB"/>
    <w:pPr>
      <w:keepNext/>
      <w:keepLines/>
      <w:spacing w:after="3"/>
      <w:ind w:left="10" w:hanging="10"/>
      <w:outlineLvl w:val="1"/>
    </w:pPr>
    <w:rPr>
      <w:rFonts w:ascii="Century Gothic" w:eastAsia="Century Gothic" w:hAnsi="Century Gothic" w:cs="Century Gothic"/>
      <w:b/>
      <w:i/>
      <w:color w:val="000000"/>
      <w:sz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F0CAB"/>
    <w:rPr>
      <w:rFonts w:ascii="Century Gothic" w:eastAsia="Century Gothic" w:hAnsi="Century Gothic" w:cs="Century Gothic"/>
      <w:b/>
      <w:i/>
      <w:color w:val="000000"/>
      <w:sz w:val="18"/>
      <w:lang w:eastAsia="en-GB"/>
    </w:rPr>
  </w:style>
  <w:style w:type="paragraph" w:styleId="ListParagraph">
    <w:name w:val="List Paragraph"/>
    <w:basedOn w:val="Normal"/>
    <w:uiPriority w:val="34"/>
    <w:qFormat/>
    <w:rsid w:val="005552A4"/>
    <w:pPr>
      <w:ind w:left="720"/>
      <w:contextualSpacing/>
    </w:pPr>
  </w:style>
  <w:style w:type="character" w:styleId="Hyperlink">
    <w:name w:val="Hyperlink"/>
    <w:basedOn w:val="DefaultParagraphFont"/>
    <w:uiPriority w:val="99"/>
    <w:unhideWhenUsed/>
    <w:rsid w:val="005552A4"/>
    <w:rPr>
      <w:color w:val="0563C1" w:themeColor="hyperlink"/>
      <w:u w:val="single"/>
    </w:rPr>
  </w:style>
  <w:style w:type="paragraph" w:styleId="Header">
    <w:name w:val="header"/>
    <w:basedOn w:val="Normal"/>
    <w:link w:val="HeaderChar"/>
    <w:uiPriority w:val="99"/>
    <w:unhideWhenUsed/>
    <w:rsid w:val="004E1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95D"/>
    <w:rPr>
      <w:rFonts w:ascii="Calibri" w:eastAsia="Times New Roman" w:hAnsi="Calibri" w:cs="Times New Roman"/>
      <w:lang w:eastAsia="en-GB"/>
    </w:rPr>
  </w:style>
  <w:style w:type="paragraph" w:styleId="Footer">
    <w:name w:val="footer"/>
    <w:basedOn w:val="Normal"/>
    <w:link w:val="FooterChar"/>
    <w:uiPriority w:val="99"/>
    <w:unhideWhenUsed/>
    <w:rsid w:val="004E1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95D"/>
    <w:rPr>
      <w:rFonts w:ascii="Calibri" w:eastAsia="Times New Roman" w:hAnsi="Calibri" w:cs="Times New Roman"/>
      <w:lang w:eastAsia="en-GB"/>
    </w:rPr>
  </w:style>
  <w:style w:type="paragraph" w:styleId="BalloonText">
    <w:name w:val="Balloon Text"/>
    <w:basedOn w:val="Normal"/>
    <w:link w:val="BalloonTextChar"/>
    <w:uiPriority w:val="99"/>
    <w:semiHidden/>
    <w:unhideWhenUsed/>
    <w:rsid w:val="004E19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95D"/>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mailto:clerk@anstystaplefield-p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ebeth\Documents\Custom%20Office%20Templates\ASPC%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ASPC letterhead</Template>
  <TotalTime>202</TotalTime>
  <Pages>4</Pages>
  <Words>1564</Words>
  <Characters>8920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dc:creator>
  <cp:keywords/>
  <dc:description/>
  <cp:lastModifiedBy>Elizabeth Bennett</cp:lastModifiedBy>
  <cp:revision>5</cp:revision>
  <cp:lastPrinted>2018-05-21T10:13:00Z</cp:lastPrinted>
  <dcterms:created xsi:type="dcterms:W3CDTF">2018-05-18T09:42:00Z</dcterms:created>
  <dcterms:modified xsi:type="dcterms:W3CDTF">2018-05-23T07:30:00Z</dcterms:modified>
</cp:coreProperties>
</file>